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3183" w14:textId="77777777" w:rsidR="00B94E4C" w:rsidRDefault="00B94E4C" w:rsidP="00B94E4C">
      <w:pPr>
        <w:pStyle w:val="NoSpacing"/>
      </w:pPr>
      <w:r>
        <w:rPr>
          <w:u w:val="single"/>
        </w:rPr>
        <w:t>Robert BYLE</w:t>
      </w:r>
      <w:r>
        <w:t xml:space="preserve">         (fl.1411-12)</w:t>
      </w:r>
    </w:p>
    <w:p w14:paraId="35195BE9" w14:textId="77777777" w:rsidR="00B94E4C" w:rsidRDefault="00B94E4C" w:rsidP="00B94E4C">
      <w:pPr>
        <w:pStyle w:val="NoSpacing"/>
      </w:pPr>
      <w:r>
        <w:t xml:space="preserve">of Canterbury. </w:t>
      </w:r>
      <w:proofErr w:type="spellStart"/>
      <w:r>
        <w:t>Corvesir</w:t>
      </w:r>
      <w:proofErr w:type="spellEnd"/>
      <w:r>
        <w:t>.</w:t>
      </w:r>
    </w:p>
    <w:p w14:paraId="28E7D403" w14:textId="77777777" w:rsidR="00B94E4C" w:rsidRDefault="00B94E4C" w:rsidP="00B94E4C">
      <w:pPr>
        <w:pStyle w:val="NoSpacing"/>
      </w:pPr>
    </w:p>
    <w:p w14:paraId="60BD2CD0" w14:textId="77777777" w:rsidR="00B94E4C" w:rsidRDefault="00B94E4C" w:rsidP="00B94E4C">
      <w:pPr>
        <w:pStyle w:val="NoSpacing"/>
      </w:pPr>
    </w:p>
    <w:p w14:paraId="546D0A78" w14:textId="77777777" w:rsidR="00B94E4C" w:rsidRDefault="00B94E4C" w:rsidP="00B94E4C">
      <w:pPr>
        <w:pStyle w:val="NoSpacing"/>
      </w:pPr>
      <w:r>
        <w:t xml:space="preserve">      1411-12</w:t>
      </w:r>
      <w:r>
        <w:tab/>
        <w:t>He paid 6d to trade in Westgate Ward for a year.</w:t>
      </w:r>
    </w:p>
    <w:p w14:paraId="76376E70" w14:textId="77777777" w:rsidR="00B94E4C" w:rsidRDefault="00B94E4C" w:rsidP="00B94E4C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4794BE84" w14:textId="77777777" w:rsidR="00B94E4C" w:rsidRDefault="00B94E4C" w:rsidP="00B94E4C">
      <w:pPr>
        <w:pStyle w:val="NoSpacing"/>
        <w:ind w:left="1440"/>
      </w:pPr>
      <w:r>
        <w:t>J. Meadows Cowper, F.S.A., pub. Cross &amp; Jackman, Printers and Publishers, Canterbury, 1904 p.34).</w:t>
      </w:r>
    </w:p>
    <w:p w14:paraId="305DA34C" w14:textId="77777777" w:rsidR="00B94E4C" w:rsidRDefault="00B94E4C" w:rsidP="00B94E4C">
      <w:pPr>
        <w:pStyle w:val="NoSpacing"/>
      </w:pPr>
    </w:p>
    <w:p w14:paraId="134E702E" w14:textId="77777777" w:rsidR="00B94E4C" w:rsidRDefault="00B94E4C" w:rsidP="00B94E4C">
      <w:pPr>
        <w:pStyle w:val="NoSpacing"/>
      </w:pPr>
    </w:p>
    <w:p w14:paraId="433258D2" w14:textId="77777777" w:rsidR="00B94E4C" w:rsidRDefault="00B94E4C" w:rsidP="00B94E4C">
      <w:pPr>
        <w:pStyle w:val="NoSpacing"/>
      </w:pPr>
      <w:r>
        <w:t>14 June 2025</w:t>
      </w:r>
    </w:p>
    <w:p w14:paraId="4D5CA5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A2FCA" w14:textId="77777777" w:rsidR="00B94E4C" w:rsidRDefault="00B94E4C" w:rsidP="009139A6">
      <w:r>
        <w:separator/>
      </w:r>
    </w:p>
  </w:endnote>
  <w:endnote w:type="continuationSeparator" w:id="0">
    <w:p w14:paraId="35BC6A55" w14:textId="77777777" w:rsidR="00B94E4C" w:rsidRDefault="00B94E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1A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A6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969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E4227" w14:textId="77777777" w:rsidR="00B94E4C" w:rsidRDefault="00B94E4C" w:rsidP="009139A6">
      <w:r>
        <w:separator/>
      </w:r>
    </w:p>
  </w:footnote>
  <w:footnote w:type="continuationSeparator" w:id="0">
    <w:p w14:paraId="3148C0CB" w14:textId="77777777" w:rsidR="00B94E4C" w:rsidRDefault="00B94E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A6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A7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F2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4C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94E4C"/>
    <w:rsid w:val="00BA00AB"/>
    <w:rsid w:val="00C71834"/>
    <w:rsid w:val="00CA26BD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68EB2"/>
  <w15:chartTrackingRefBased/>
  <w15:docId w15:val="{92E5D006-9E94-42EF-B1C3-521832E0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2025-06-16T06:37:00Z</dcterms:created>
  <dcterms:modified xsi:type="dcterms:W3CDTF">2025-06-16T06:37:00Z</dcterms:modified>
</cp:coreProperties>
</file>