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9D1A2" w14:textId="77777777" w:rsidR="00B60087" w:rsidRDefault="00B60087" w:rsidP="00B600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BYLAWE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F9C3D7E" w14:textId="77777777" w:rsidR="00B60087" w:rsidRDefault="00B60087" w:rsidP="00B600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Serjeant.</w:t>
      </w:r>
    </w:p>
    <w:p w14:paraId="07EFFE8B" w14:textId="77777777" w:rsidR="00B60087" w:rsidRDefault="00B60087" w:rsidP="00B60087">
      <w:pPr>
        <w:pStyle w:val="NoSpacing"/>
        <w:rPr>
          <w:rFonts w:cs="Times New Roman"/>
          <w:szCs w:val="24"/>
        </w:rPr>
      </w:pPr>
    </w:p>
    <w:p w14:paraId="1D04BFF6" w14:textId="77777777" w:rsidR="00B60087" w:rsidRDefault="00B60087" w:rsidP="00B60087">
      <w:pPr>
        <w:pStyle w:val="NoSpacing"/>
        <w:rPr>
          <w:rFonts w:cs="Times New Roman"/>
          <w:szCs w:val="24"/>
        </w:rPr>
      </w:pPr>
    </w:p>
    <w:p w14:paraId="5A451350" w14:textId="77777777" w:rsidR="00B60087" w:rsidRDefault="00B60087" w:rsidP="00B600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Werkton</w:t>
      </w:r>
      <w:proofErr w:type="spellEnd"/>
      <w:r>
        <w:rPr>
          <w:rFonts w:cs="Times New Roman"/>
          <w:szCs w:val="24"/>
        </w:rPr>
        <w:t xml:space="preserve">(q.v.) and William </w:t>
      </w:r>
      <w:proofErr w:type="spellStart"/>
      <w:r>
        <w:rPr>
          <w:rFonts w:cs="Times New Roman"/>
          <w:szCs w:val="24"/>
        </w:rPr>
        <w:t>Elyngham</w:t>
      </w:r>
      <w:proofErr w:type="spellEnd"/>
      <w:r>
        <w:rPr>
          <w:rFonts w:cs="Times New Roman"/>
          <w:szCs w:val="24"/>
        </w:rPr>
        <w:t xml:space="preserve"> of Norwich, chaplain(q.v.),</w:t>
      </w:r>
    </w:p>
    <w:p w14:paraId="2702C0D3" w14:textId="77777777" w:rsidR="00B60087" w:rsidRDefault="00B60087" w:rsidP="00B600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the executors of Peter </w:t>
      </w:r>
      <w:proofErr w:type="spellStart"/>
      <w:r>
        <w:rPr>
          <w:rFonts w:cs="Times New Roman"/>
          <w:szCs w:val="24"/>
        </w:rPr>
        <w:t>Werkton</w:t>
      </w:r>
      <w:proofErr w:type="spellEnd"/>
      <w:r>
        <w:rPr>
          <w:rFonts w:cs="Times New Roman"/>
          <w:szCs w:val="24"/>
        </w:rPr>
        <w:t xml:space="preserve"> of Norwich, notary(q.v.), brought a </w:t>
      </w:r>
      <w:proofErr w:type="gramStart"/>
      <w:r>
        <w:rPr>
          <w:rFonts w:cs="Times New Roman"/>
          <w:szCs w:val="24"/>
        </w:rPr>
        <w:t>plaint</w:t>
      </w:r>
      <w:proofErr w:type="gramEnd"/>
    </w:p>
    <w:p w14:paraId="2FAC338C" w14:textId="77777777" w:rsidR="00B60087" w:rsidRDefault="00B60087" w:rsidP="00B600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 and five others.</w:t>
      </w:r>
    </w:p>
    <w:p w14:paraId="7C4253FA" w14:textId="77777777" w:rsidR="00B60087" w:rsidRDefault="00B60087" w:rsidP="00B60087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 </w:t>
      </w:r>
      <w:hyperlink r:id="rId6" w:history="1">
        <w:r w:rsidRPr="00DA3F6E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179CA106" w14:textId="77777777" w:rsidR="00B60087" w:rsidRDefault="00B60087" w:rsidP="00B60087">
      <w:pPr>
        <w:pStyle w:val="NoSpacing"/>
        <w:rPr>
          <w:rFonts w:cs="Times New Roman"/>
          <w:szCs w:val="24"/>
        </w:rPr>
      </w:pPr>
    </w:p>
    <w:p w14:paraId="6EDA18C0" w14:textId="77777777" w:rsidR="00B60087" w:rsidRDefault="00B60087" w:rsidP="00B60087">
      <w:pPr>
        <w:pStyle w:val="NoSpacing"/>
        <w:rPr>
          <w:rFonts w:cs="Times New Roman"/>
          <w:szCs w:val="24"/>
        </w:rPr>
      </w:pPr>
    </w:p>
    <w:p w14:paraId="3FF47915" w14:textId="77777777" w:rsidR="00B60087" w:rsidRDefault="00B60087" w:rsidP="00B600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April 2023</w:t>
      </w:r>
    </w:p>
    <w:p w14:paraId="66F233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7D7BE" w14:textId="77777777" w:rsidR="00B60087" w:rsidRDefault="00B60087" w:rsidP="009139A6">
      <w:r>
        <w:separator/>
      </w:r>
    </w:p>
  </w:endnote>
  <w:endnote w:type="continuationSeparator" w:id="0">
    <w:p w14:paraId="692CAD56" w14:textId="77777777" w:rsidR="00B60087" w:rsidRDefault="00B600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83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083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A20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7F49C" w14:textId="77777777" w:rsidR="00B60087" w:rsidRDefault="00B60087" w:rsidP="009139A6">
      <w:r>
        <w:separator/>
      </w:r>
    </w:p>
  </w:footnote>
  <w:footnote w:type="continuationSeparator" w:id="0">
    <w:p w14:paraId="5B1B6F6F" w14:textId="77777777" w:rsidR="00B60087" w:rsidRDefault="00B600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376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B52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D67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08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0087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05EE7"/>
  <w15:chartTrackingRefBased/>
  <w15:docId w15:val="{2B197422-AA37-42A6-8B2E-B5B34C50D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00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2023-04-05T16:12:00Z</dcterms:created>
  <dcterms:modified xsi:type="dcterms:W3CDTF">2023-04-05T16:13:00Z</dcterms:modified>
</cp:coreProperties>
</file>