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E1F7" w14:textId="77777777" w:rsidR="00FA3214" w:rsidRPr="00A83454" w:rsidRDefault="00FA3214" w:rsidP="00FA3214">
      <w:pPr>
        <w:rPr>
          <w:rFonts w:cs="Times New Roman"/>
        </w:rPr>
      </w:pPr>
      <w:r w:rsidRPr="00FA3214">
        <w:rPr>
          <w:rFonts w:cs="Times New Roman"/>
          <w:u w:val="single"/>
        </w:rPr>
        <w:t>William de BYLAND</w:t>
      </w:r>
      <w:r w:rsidRPr="00A83454">
        <w:rPr>
          <w:rFonts w:cs="Times New Roman"/>
        </w:rPr>
        <w:t xml:space="preserve">         (fl.1400)</w:t>
      </w:r>
    </w:p>
    <w:p w14:paraId="20B272B6" w14:textId="77777777" w:rsidR="00FA3214" w:rsidRPr="00A83454" w:rsidRDefault="00FA3214" w:rsidP="00FA3214">
      <w:pPr>
        <w:rPr>
          <w:rFonts w:cs="Times New Roman"/>
        </w:rPr>
      </w:pPr>
      <w:r w:rsidRPr="00A83454">
        <w:rPr>
          <w:rFonts w:cs="Times New Roman"/>
        </w:rPr>
        <w:t>of Whalley Abbey.</w:t>
      </w:r>
    </w:p>
    <w:p w14:paraId="78E76982" w14:textId="77777777" w:rsidR="00FA3214" w:rsidRPr="00A83454" w:rsidRDefault="00FA3214" w:rsidP="00FA3214">
      <w:pPr>
        <w:rPr>
          <w:rFonts w:cs="Times New Roman"/>
        </w:rPr>
      </w:pPr>
    </w:p>
    <w:p w14:paraId="60C7A5AC" w14:textId="77777777" w:rsidR="00FA3214" w:rsidRPr="00A83454" w:rsidRDefault="00FA3214" w:rsidP="00FA3214">
      <w:pPr>
        <w:rPr>
          <w:rFonts w:cs="Times New Roman"/>
        </w:rPr>
      </w:pPr>
    </w:p>
    <w:p w14:paraId="662BA4A7" w14:textId="77777777" w:rsidR="00FA3214" w:rsidRPr="00A83454" w:rsidRDefault="00FA3214" w:rsidP="00FA3214">
      <w:pPr>
        <w:rPr>
          <w:rFonts w:cs="Times New Roman"/>
        </w:rPr>
      </w:pPr>
      <w:r w:rsidRPr="00A83454">
        <w:rPr>
          <w:rFonts w:cs="Times New Roman"/>
        </w:rPr>
        <w:t>18 Dec.1400</w:t>
      </w:r>
      <w:r w:rsidRPr="00A83454">
        <w:rPr>
          <w:rFonts w:cs="Times New Roman"/>
        </w:rPr>
        <w:tab/>
        <w:t xml:space="preserve">He was ordained </w:t>
      </w:r>
      <w:r>
        <w:rPr>
          <w:rFonts w:cs="Times New Roman"/>
        </w:rPr>
        <w:t>subdeacon</w:t>
      </w:r>
      <w:r w:rsidRPr="00A83454">
        <w:rPr>
          <w:rFonts w:cs="Times New Roman"/>
        </w:rPr>
        <w:t xml:space="preserve"> in the chapel of St..Nicholas, Bawtry,</w:t>
      </w:r>
    </w:p>
    <w:p w14:paraId="33588D76" w14:textId="77777777" w:rsidR="00FA3214" w:rsidRPr="00A83454" w:rsidRDefault="00FA3214" w:rsidP="00FA3214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>Yorkshire.</w:t>
      </w:r>
    </w:p>
    <w:p w14:paraId="6737A5D5" w14:textId="77777777" w:rsidR="00FA3214" w:rsidRDefault="00FA3214" w:rsidP="00FA3214">
      <w:pPr>
        <w:rPr>
          <w:rFonts w:cs="Times New Roman"/>
        </w:rPr>
      </w:pPr>
      <w:r w:rsidRPr="00A83454">
        <w:rPr>
          <w:rFonts w:cs="Times New Roman"/>
        </w:rPr>
        <w:tab/>
      </w:r>
      <w:r w:rsidRPr="00A83454">
        <w:rPr>
          <w:rFonts w:cs="Times New Roman"/>
        </w:rPr>
        <w:tab/>
        <w:t>(“York Clergy Ordinations 1400-1424” ed. David M.Smith, pub.2020 p.9)</w:t>
      </w:r>
    </w:p>
    <w:p w14:paraId="49FA9FF9" w14:textId="77777777" w:rsidR="00A657B3" w:rsidRPr="00FE1F08" w:rsidRDefault="00A657B3" w:rsidP="00A657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E1F08">
        <w:rPr>
          <w:rFonts w:ascii="Times New Roman" w:hAnsi="Times New Roman" w:cs="Times New Roman"/>
          <w:sz w:val="24"/>
          <w:szCs w:val="24"/>
        </w:rPr>
        <w:t>26 Feb.1401</w:t>
      </w:r>
      <w:r w:rsidRPr="00FE1F08">
        <w:rPr>
          <w:rFonts w:ascii="Times New Roman" w:hAnsi="Times New Roman" w:cs="Times New Roman"/>
          <w:sz w:val="24"/>
          <w:szCs w:val="24"/>
        </w:rPr>
        <w:tab/>
        <w:t>He was ordained deacon in the parish church of Burton by Beverley.</w:t>
      </w:r>
    </w:p>
    <w:p w14:paraId="5890E6FF" w14:textId="2ED7FD68" w:rsidR="00A657B3" w:rsidRDefault="00A657B3" w:rsidP="00A657B3">
      <w:pPr>
        <w:rPr>
          <w:rFonts w:cs="Times New Roman"/>
          <w:szCs w:val="24"/>
        </w:rPr>
      </w:pPr>
      <w:r w:rsidRPr="00FE1F08">
        <w:rPr>
          <w:rFonts w:cs="Times New Roman"/>
          <w:szCs w:val="24"/>
        </w:rPr>
        <w:tab/>
      </w:r>
      <w:r w:rsidRPr="00FE1F08">
        <w:rPr>
          <w:rFonts w:cs="Times New Roman"/>
          <w:szCs w:val="24"/>
        </w:rPr>
        <w:tab/>
        <w:t>(“York Clergy Ordinations 1400-1424” ed. David M.Smith, pub.2020 p.11)</w:t>
      </w:r>
    </w:p>
    <w:p w14:paraId="39CAAC58" w14:textId="77777777" w:rsidR="00A657B3" w:rsidRDefault="00A657B3" w:rsidP="00A657B3">
      <w:pPr>
        <w:rPr>
          <w:rFonts w:cs="Times New Roman"/>
        </w:rPr>
      </w:pPr>
      <w:r>
        <w:rPr>
          <w:rFonts w:cs="Times New Roman"/>
        </w:rPr>
        <w:t>19 Mar.1401</w:t>
      </w:r>
      <w:r>
        <w:rPr>
          <w:rFonts w:cs="Times New Roman"/>
        </w:rPr>
        <w:tab/>
        <w:t>He was ordained priest in the conventual church of the Dominicans, York.</w:t>
      </w:r>
    </w:p>
    <w:p w14:paraId="2F428223" w14:textId="77777777" w:rsidR="00A657B3" w:rsidRDefault="00A657B3" w:rsidP="00A657B3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5E994A77" w14:textId="77777777" w:rsidR="00A657B3" w:rsidRPr="00A83454" w:rsidRDefault="00A657B3" w:rsidP="00A657B3">
      <w:pPr>
        <w:rPr>
          <w:rFonts w:cs="Times New Roman"/>
        </w:rPr>
      </w:pPr>
    </w:p>
    <w:p w14:paraId="5CE1BE89" w14:textId="77777777" w:rsidR="00FA3214" w:rsidRPr="00A83454" w:rsidRDefault="00FA3214" w:rsidP="00FA3214">
      <w:pPr>
        <w:rPr>
          <w:rFonts w:cs="Times New Roman"/>
        </w:rPr>
      </w:pPr>
    </w:p>
    <w:p w14:paraId="5B5765A9" w14:textId="77777777" w:rsidR="00FA3214" w:rsidRPr="00A83454" w:rsidRDefault="00FA3214" w:rsidP="00FA3214">
      <w:pPr>
        <w:rPr>
          <w:rFonts w:cs="Times New Roman"/>
        </w:rPr>
      </w:pPr>
    </w:p>
    <w:p w14:paraId="42E3E0B5" w14:textId="77777777" w:rsidR="00FA3214" w:rsidRDefault="00FA3214" w:rsidP="00FA3214">
      <w:pPr>
        <w:rPr>
          <w:rFonts w:cs="Times New Roman"/>
        </w:rPr>
      </w:pPr>
      <w:r w:rsidRPr="00A83454">
        <w:rPr>
          <w:rFonts w:cs="Times New Roman"/>
        </w:rPr>
        <w:t>26 October 2025</w:t>
      </w:r>
    </w:p>
    <w:p w14:paraId="33F69784" w14:textId="6C87B7DC" w:rsidR="00A657B3" w:rsidRPr="00A83454" w:rsidRDefault="00A657B3" w:rsidP="00FA3214">
      <w:pPr>
        <w:rPr>
          <w:rFonts w:cs="Times New Roman"/>
        </w:rPr>
      </w:pPr>
      <w:r>
        <w:rPr>
          <w:rFonts w:cs="Times New Roman"/>
        </w:rPr>
        <w:t>22 September 2026</w:t>
      </w:r>
    </w:p>
    <w:p w14:paraId="53B3412C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B8A17" w14:textId="77777777" w:rsidR="00131254" w:rsidRDefault="00131254" w:rsidP="00086E2C">
      <w:r>
        <w:separator/>
      </w:r>
    </w:p>
  </w:endnote>
  <w:endnote w:type="continuationSeparator" w:id="0">
    <w:p w14:paraId="5A9E6817" w14:textId="77777777" w:rsidR="00131254" w:rsidRDefault="0013125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E04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2E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A39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B3273" w14:textId="77777777" w:rsidR="00131254" w:rsidRDefault="00131254" w:rsidP="00086E2C">
      <w:r>
        <w:separator/>
      </w:r>
    </w:p>
  </w:footnote>
  <w:footnote w:type="continuationSeparator" w:id="0">
    <w:p w14:paraId="3B8A21D0" w14:textId="77777777" w:rsidR="00131254" w:rsidRDefault="0013125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AA0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92D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E39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214"/>
    <w:rsid w:val="00086E2C"/>
    <w:rsid w:val="000A2E7A"/>
    <w:rsid w:val="00131254"/>
    <w:rsid w:val="002244B7"/>
    <w:rsid w:val="00314D94"/>
    <w:rsid w:val="003A7FAB"/>
    <w:rsid w:val="00617568"/>
    <w:rsid w:val="006E68FA"/>
    <w:rsid w:val="00A657B3"/>
    <w:rsid w:val="00ED3A55"/>
    <w:rsid w:val="00F479D0"/>
    <w:rsid w:val="00F846DB"/>
    <w:rsid w:val="00FA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1CFC8"/>
  <w15:chartTrackingRefBased/>
  <w15:docId w15:val="{233F7C39-1F08-46DF-8265-C8FF8735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214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657B3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2025-10-26T21:29:00Z</dcterms:created>
  <dcterms:modified xsi:type="dcterms:W3CDTF">2026-09-22T13:09:00Z</dcterms:modified>
</cp:coreProperties>
</file>