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5AE" w:rsidRDefault="002E25AE" w:rsidP="002E25AE">
      <w:pPr>
        <w:pStyle w:val="NoSpacing"/>
      </w:pPr>
      <w:r>
        <w:rPr>
          <w:u w:val="single"/>
        </w:rPr>
        <w:t>John BYKENORE</w:t>
      </w:r>
      <w:r>
        <w:t xml:space="preserve">   </w:t>
      </w:r>
      <w:proofErr w:type="gramStart"/>
      <w:r>
        <w:t xml:space="preserve">   (</w:t>
      </w:r>
      <w:proofErr w:type="gramEnd"/>
      <w:r>
        <w:t>fl.1421</w:t>
      </w:r>
      <w:r w:rsidR="00FA6642">
        <w:t>-3</w:t>
      </w:r>
      <w:r>
        <w:t>)</w:t>
      </w:r>
    </w:p>
    <w:p w:rsidR="002E25AE" w:rsidRDefault="002E25AE" w:rsidP="002E25AE">
      <w:pPr>
        <w:pStyle w:val="NoSpacing"/>
      </w:pPr>
    </w:p>
    <w:p w:rsidR="002E25AE" w:rsidRDefault="002E25AE" w:rsidP="002E25AE">
      <w:pPr>
        <w:pStyle w:val="NoSpacing"/>
      </w:pPr>
    </w:p>
    <w:p w:rsidR="002E25AE" w:rsidRDefault="002E25AE" w:rsidP="002E25AE">
      <w:pPr>
        <w:pStyle w:val="NoSpacing"/>
      </w:pPr>
      <w:r>
        <w:t xml:space="preserve">  8 Feb.1421</w:t>
      </w:r>
      <w:r>
        <w:tab/>
        <w:t>He was a juror on the inquisition post mortem held in Kingston upon</w:t>
      </w:r>
    </w:p>
    <w:p w:rsidR="002E25AE" w:rsidRDefault="002E25AE" w:rsidP="002E25AE">
      <w:pPr>
        <w:pStyle w:val="NoSpacing"/>
        <w:ind w:left="720" w:firstLine="720"/>
      </w:pPr>
      <w:r>
        <w:t>Thames, Surrey, into lands of the late Elizabeth Thorp(q.v.).</w:t>
      </w:r>
    </w:p>
    <w:p w:rsidR="002E25AE" w:rsidRDefault="002E25AE" w:rsidP="002E25A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21-417)</w:t>
      </w:r>
    </w:p>
    <w:p w:rsidR="00FA6642" w:rsidRDefault="00FA6642" w:rsidP="00FA6642">
      <w:pPr>
        <w:pStyle w:val="NoSpacing"/>
      </w:pPr>
      <w:r>
        <w:t>12 Jun.1423</w:t>
      </w:r>
      <w:r>
        <w:tab/>
        <w:t xml:space="preserve">He was a juror on the inquisition post mortem held in Kingston upon </w:t>
      </w:r>
    </w:p>
    <w:p w:rsidR="00FA6642" w:rsidRDefault="00FA6642" w:rsidP="00FA6642">
      <w:pPr>
        <w:pStyle w:val="NoSpacing"/>
      </w:pPr>
      <w:r>
        <w:tab/>
      </w:r>
      <w:r>
        <w:tab/>
        <w:t>Thames, Surrey, into lands of the late Elizabeth de Neville(q.v.).</w:t>
      </w:r>
    </w:p>
    <w:p w:rsidR="00FA6642" w:rsidRDefault="00FA6642" w:rsidP="00FA664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22-151)</w:t>
      </w:r>
    </w:p>
    <w:p w:rsidR="002E25AE" w:rsidRDefault="002E25AE" w:rsidP="002E25AE">
      <w:pPr>
        <w:pStyle w:val="NoSpacing"/>
      </w:pPr>
    </w:p>
    <w:p w:rsidR="002E25AE" w:rsidRDefault="002E25AE" w:rsidP="002E25AE">
      <w:pPr>
        <w:pStyle w:val="NoSpacing"/>
      </w:pPr>
    </w:p>
    <w:p w:rsidR="002E25AE" w:rsidRDefault="002E25AE" w:rsidP="002E25AE">
      <w:pPr>
        <w:pStyle w:val="NoSpacing"/>
      </w:pPr>
      <w:r>
        <w:t>18 June 2016</w:t>
      </w:r>
    </w:p>
    <w:p w:rsidR="00FA6642" w:rsidRDefault="00FA6642" w:rsidP="002E25AE">
      <w:pPr>
        <w:pStyle w:val="NoSpacing"/>
      </w:pPr>
      <w:r>
        <w:t>8 August 2017</w:t>
      </w:r>
      <w:bookmarkStart w:id="0" w:name="_GoBack"/>
      <w:bookmarkEnd w:id="0"/>
    </w:p>
    <w:p w:rsidR="006B2F86" w:rsidRPr="002E25AE" w:rsidRDefault="00FA6642" w:rsidP="00E71FC3">
      <w:pPr>
        <w:pStyle w:val="NoSpacing"/>
      </w:pPr>
    </w:p>
    <w:sectPr w:rsidR="006B2F86" w:rsidRPr="002E25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5AE" w:rsidRDefault="002E25AE" w:rsidP="00E71FC3">
      <w:pPr>
        <w:spacing w:after="0" w:line="240" w:lineRule="auto"/>
      </w:pPr>
      <w:r>
        <w:separator/>
      </w:r>
    </w:p>
  </w:endnote>
  <w:endnote w:type="continuationSeparator" w:id="0">
    <w:p w:rsidR="002E25AE" w:rsidRDefault="002E25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5AE" w:rsidRDefault="002E25AE" w:rsidP="00E71FC3">
      <w:pPr>
        <w:spacing w:after="0" w:line="240" w:lineRule="auto"/>
      </w:pPr>
      <w:r>
        <w:separator/>
      </w:r>
    </w:p>
  </w:footnote>
  <w:footnote w:type="continuationSeparator" w:id="0">
    <w:p w:rsidR="002E25AE" w:rsidRDefault="002E25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AE"/>
    <w:rsid w:val="001A7C09"/>
    <w:rsid w:val="002E25AE"/>
    <w:rsid w:val="00733BE7"/>
    <w:rsid w:val="00AB52E8"/>
    <w:rsid w:val="00B16D3F"/>
    <w:rsid w:val="00E71FC3"/>
    <w:rsid w:val="00EF4813"/>
    <w:rsid w:val="00FA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6FB33"/>
  <w15:chartTrackingRefBased/>
  <w15:docId w15:val="{359D348B-00EB-44A7-B27E-5745E4FD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2016-06-18T19:36:00Z</dcterms:created>
  <dcterms:modified xsi:type="dcterms:W3CDTF">2017-08-08T07:12:00Z</dcterms:modified>
</cp:coreProperties>
</file>