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BA72F" w14:textId="77777777" w:rsidR="00CF4CF4" w:rsidRDefault="00CF4CF4" w:rsidP="00CF4C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BYKCOMBE, senior</w:t>
      </w:r>
      <w:r>
        <w:rPr>
          <w:rFonts w:ascii="Times New Roman" w:hAnsi="Times New Roman" w:cs="Times New Roman"/>
        </w:rPr>
        <w:t xml:space="preserve">      (fl.1483)</w:t>
      </w:r>
    </w:p>
    <w:p w14:paraId="18C99A2E" w14:textId="77777777" w:rsidR="00CF4CF4" w:rsidRDefault="00CF4CF4" w:rsidP="00CF4C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Bykcombe, Devon. Husbandman.</w:t>
      </w:r>
    </w:p>
    <w:p w14:paraId="092CA3F7" w14:textId="77777777" w:rsidR="00CF4CF4" w:rsidRDefault="00CF4CF4" w:rsidP="00CF4CF4">
      <w:pPr>
        <w:rPr>
          <w:rFonts w:ascii="Times New Roman" w:hAnsi="Times New Roman" w:cs="Times New Roman"/>
        </w:rPr>
      </w:pPr>
    </w:p>
    <w:p w14:paraId="109AF8A0" w14:textId="77777777" w:rsidR="00CF4CF4" w:rsidRDefault="00CF4CF4" w:rsidP="00CF4CF4">
      <w:pPr>
        <w:rPr>
          <w:rFonts w:ascii="Times New Roman" w:hAnsi="Times New Roman" w:cs="Times New Roman"/>
        </w:rPr>
      </w:pPr>
    </w:p>
    <w:p w14:paraId="2440C6F4" w14:textId="77777777" w:rsidR="00CF4CF4" w:rsidRDefault="00CF4CF4" w:rsidP="00CF4C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John Cruys(q.v.) brought a plaint of trespass and taking against him,</w:t>
      </w:r>
    </w:p>
    <w:p w14:paraId="641D344A" w14:textId="77777777" w:rsidR="00CF4CF4" w:rsidRDefault="00CF4CF4" w:rsidP="00CF4C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William Bykcombe of Bykcombe, junior(q.v.),</w:t>
      </w:r>
    </w:p>
    <w:p w14:paraId="4F6BD6D2" w14:textId="77777777" w:rsidR="00CF4CF4" w:rsidRDefault="00CF4CF4" w:rsidP="00CF4C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Simon Bykcombe of Bykcombe(q.v.) and John Bykcombe of Oakford(q.v.).</w:t>
      </w:r>
    </w:p>
    <w:p w14:paraId="771D0B41" w14:textId="77777777" w:rsidR="00CF4CF4" w:rsidRDefault="00CF4CF4" w:rsidP="00CF4C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045BC11" w14:textId="77777777" w:rsidR="00CF4CF4" w:rsidRDefault="00CF4CF4" w:rsidP="00CF4CF4">
      <w:pPr>
        <w:rPr>
          <w:rFonts w:ascii="Times New Roman" w:hAnsi="Times New Roman" w:cs="Times New Roman"/>
        </w:rPr>
      </w:pPr>
    </w:p>
    <w:p w14:paraId="7E4CB0F6" w14:textId="77777777" w:rsidR="00CF4CF4" w:rsidRDefault="00CF4CF4" w:rsidP="00CF4CF4">
      <w:pPr>
        <w:rPr>
          <w:rFonts w:ascii="Times New Roman" w:hAnsi="Times New Roman" w:cs="Times New Roman"/>
        </w:rPr>
      </w:pPr>
    </w:p>
    <w:p w14:paraId="5F2DD6EF" w14:textId="77777777" w:rsidR="00CF4CF4" w:rsidRDefault="00CF4CF4" w:rsidP="00CF4C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November 2019</w:t>
      </w:r>
    </w:p>
    <w:p w14:paraId="7C9B7B8B" w14:textId="77777777" w:rsidR="006B2F86" w:rsidRPr="00E71FC3" w:rsidRDefault="00CF4CF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F61FC7" w14:textId="77777777" w:rsidR="00CF4CF4" w:rsidRDefault="00CF4CF4" w:rsidP="00E71FC3">
      <w:r>
        <w:separator/>
      </w:r>
    </w:p>
  </w:endnote>
  <w:endnote w:type="continuationSeparator" w:id="0">
    <w:p w14:paraId="5B3C3F8D" w14:textId="77777777" w:rsidR="00CF4CF4" w:rsidRDefault="00CF4CF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53D121" w14:textId="77777777" w:rsidR="00E71FC3" w:rsidRPr="00E71FC3" w:rsidRDefault="00577BD5">
    <w:pPr>
      <w:pStyle w:val="Footer"/>
    </w:pPr>
    <w:r>
      <w:t xml:space="preserve">Compliation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44AFF1" w14:textId="77777777" w:rsidR="00CF4CF4" w:rsidRDefault="00CF4CF4" w:rsidP="00E71FC3">
      <w:r>
        <w:separator/>
      </w:r>
    </w:p>
  </w:footnote>
  <w:footnote w:type="continuationSeparator" w:id="0">
    <w:p w14:paraId="7C098E84" w14:textId="77777777" w:rsidR="00CF4CF4" w:rsidRDefault="00CF4CF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CF4"/>
    <w:rsid w:val="001A7C09"/>
    <w:rsid w:val="00577BD5"/>
    <w:rsid w:val="006A1F77"/>
    <w:rsid w:val="00733BE7"/>
    <w:rsid w:val="00AB52E8"/>
    <w:rsid w:val="00B16D3F"/>
    <w:rsid w:val="00CF4CF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6EEBA"/>
  <w15:chartTrackingRefBased/>
  <w15:docId w15:val="{9F46CC2D-3449-4A2B-9E83-3B330CB72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CF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2019-11-17T19:13:00Z</dcterms:created>
  <dcterms:modified xsi:type="dcterms:W3CDTF">2019-11-17T19:14:00Z</dcterms:modified>
</cp:coreProperties>
</file>