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5D500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BYKCOMBE, junior</w:t>
      </w:r>
      <w:r>
        <w:rPr>
          <w:rFonts w:ascii="Times New Roman" w:hAnsi="Times New Roman" w:cs="Times New Roman"/>
        </w:rPr>
        <w:t xml:space="preserve">       (fl.1483)</w:t>
      </w:r>
    </w:p>
    <w:p w14:paraId="76794626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>, Devon. Husbandman.</w:t>
      </w:r>
    </w:p>
    <w:p w14:paraId="25852840" w14:textId="77777777" w:rsidR="002D64EF" w:rsidRDefault="002D64EF" w:rsidP="002D64EF">
      <w:pPr>
        <w:rPr>
          <w:rFonts w:ascii="Times New Roman" w:hAnsi="Times New Roman" w:cs="Times New Roman"/>
        </w:rPr>
      </w:pPr>
    </w:p>
    <w:p w14:paraId="0065F040" w14:textId="77777777" w:rsidR="002D64EF" w:rsidRDefault="002D64EF" w:rsidP="002D64EF">
      <w:pPr>
        <w:rPr>
          <w:rFonts w:ascii="Times New Roman" w:hAnsi="Times New Roman" w:cs="Times New Roman"/>
        </w:rPr>
      </w:pPr>
    </w:p>
    <w:p w14:paraId="61BE8849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Cruys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14:paraId="657F4BD5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>, senior(q.v.),</w:t>
      </w:r>
    </w:p>
    <w:p w14:paraId="5F8D2782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Oakford(q.v.).</w:t>
      </w:r>
    </w:p>
    <w:p w14:paraId="45318D1A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8FF0759" w14:textId="77777777" w:rsidR="002D64EF" w:rsidRDefault="002D64EF" w:rsidP="002D64EF">
      <w:pPr>
        <w:rPr>
          <w:rFonts w:ascii="Times New Roman" w:hAnsi="Times New Roman" w:cs="Times New Roman"/>
        </w:rPr>
      </w:pPr>
    </w:p>
    <w:p w14:paraId="0AC9A033" w14:textId="77777777" w:rsidR="002D64EF" w:rsidRDefault="002D64EF" w:rsidP="002D64EF">
      <w:pPr>
        <w:rPr>
          <w:rFonts w:ascii="Times New Roman" w:hAnsi="Times New Roman" w:cs="Times New Roman"/>
        </w:rPr>
      </w:pPr>
    </w:p>
    <w:p w14:paraId="74138736" w14:textId="77777777" w:rsidR="002D64EF" w:rsidRDefault="002D64EF" w:rsidP="002D6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2019</w:t>
      </w:r>
    </w:p>
    <w:p w14:paraId="6BE5882C" w14:textId="77777777" w:rsidR="006B2F86" w:rsidRPr="00E71FC3" w:rsidRDefault="002D64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4B39F" w14:textId="77777777" w:rsidR="002D64EF" w:rsidRDefault="002D64EF" w:rsidP="00E71FC3">
      <w:r>
        <w:separator/>
      </w:r>
    </w:p>
  </w:endnote>
  <w:endnote w:type="continuationSeparator" w:id="0">
    <w:p w14:paraId="6B785A5B" w14:textId="77777777" w:rsidR="002D64EF" w:rsidRDefault="002D64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F26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5F41F" w14:textId="77777777" w:rsidR="002D64EF" w:rsidRDefault="002D64EF" w:rsidP="00E71FC3">
      <w:r>
        <w:separator/>
      </w:r>
    </w:p>
  </w:footnote>
  <w:footnote w:type="continuationSeparator" w:id="0">
    <w:p w14:paraId="36DB49E8" w14:textId="77777777" w:rsidR="002D64EF" w:rsidRDefault="002D64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EF"/>
    <w:rsid w:val="001A7C09"/>
    <w:rsid w:val="002D64E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07A7C"/>
  <w15:chartTrackingRefBased/>
  <w15:docId w15:val="{6F303E18-6B7E-4C3D-88B3-C29A457F5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4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2019-11-17T19:15:00Z</dcterms:created>
  <dcterms:modified xsi:type="dcterms:W3CDTF">2019-11-17T19:16:00Z</dcterms:modified>
</cp:coreProperties>
</file>