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86145" w14:textId="77777777" w:rsidR="003A02BE" w:rsidRDefault="003A02BE" w:rsidP="003A0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BYKCOMBE</w:t>
      </w:r>
      <w:r>
        <w:rPr>
          <w:rFonts w:ascii="Times New Roman" w:hAnsi="Times New Roman" w:cs="Times New Roman"/>
        </w:rPr>
        <w:t xml:space="preserve">        (fl.1483)</w:t>
      </w:r>
    </w:p>
    <w:p w14:paraId="56C86A9C" w14:textId="77777777" w:rsidR="003A02BE" w:rsidRDefault="003A02BE" w:rsidP="003A0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Oakford, Devon. Husbandman.</w:t>
      </w:r>
    </w:p>
    <w:p w14:paraId="61AEB4A4" w14:textId="77777777" w:rsidR="003A02BE" w:rsidRDefault="003A02BE" w:rsidP="003A02BE">
      <w:pPr>
        <w:rPr>
          <w:rFonts w:ascii="Times New Roman" w:hAnsi="Times New Roman" w:cs="Times New Roman"/>
        </w:rPr>
      </w:pPr>
    </w:p>
    <w:p w14:paraId="0654ECD8" w14:textId="77777777" w:rsidR="003A02BE" w:rsidRDefault="003A02BE" w:rsidP="003A02BE">
      <w:pPr>
        <w:rPr>
          <w:rFonts w:ascii="Times New Roman" w:hAnsi="Times New Roman" w:cs="Times New Roman"/>
        </w:rPr>
      </w:pPr>
    </w:p>
    <w:p w14:paraId="030ED837" w14:textId="77777777" w:rsidR="003A02BE" w:rsidRDefault="003A02BE" w:rsidP="003A0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Cruys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14:paraId="6B895CDE" w14:textId="77777777" w:rsidR="003A02BE" w:rsidRDefault="003A02BE" w:rsidP="003A0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, junior(q.v.), Simon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</w:p>
    <w:p w14:paraId="0FBC94E8" w14:textId="77777777" w:rsidR="003A02BE" w:rsidRDefault="003A02BE" w:rsidP="003A02B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ov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>, senior(q.v.).</w:t>
      </w:r>
    </w:p>
    <w:p w14:paraId="50A9542F" w14:textId="77777777" w:rsidR="003A02BE" w:rsidRDefault="003A02BE" w:rsidP="003A0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B0F68FE" w14:textId="77777777" w:rsidR="003A02BE" w:rsidRDefault="003A02BE" w:rsidP="003A02BE">
      <w:pPr>
        <w:rPr>
          <w:rFonts w:ascii="Times New Roman" w:hAnsi="Times New Roman" w:cs="Times New Roman"/>
        </w:rPr>
      </w:pPr>
    </w:p>
    <w:p w14:paraId="693B8A8C" w14:textId="77777777" w:rsidR="003A02BE" w:rsidRDefault="003A02BE" w:rsidP="003A02BE">
      <w:pPr>
        <w:rPr>
          <w:rFonts w:ascii="Times New Roman" w:hAnsi="Times New Roman" w:cs="Times New Roman"/>
        </w:rPr>
      </w:pPr>
    </w:p>
    <w:p w14:paraId="2C3F187E" w14:textId="77777777" w:rsidR="003A02BE" w:rsidRDefault="003A02BE" w:rsidP="003A0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November 2019</w:t>
      </w:r>
    </w:p>
    <w:p w14:paraId="6F60A280" w14:textId="77777777" w:rsidR="006B2F86" w:rsidRPr="00E71FC3" w:rsidRDefault="003A02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70D67" w14:textId="77777777" w:rsidR="003A02BE" w:rsidRDefault="003A02BE" w:rsidP="00E71FC3">
      <w:r>
        <w:separator/>
      </w:r>
    </w:p>
  </w:endnote>
  <w:endnote w:type="continuationSeparator" w:id="0">
    <w:p w14:paraId="7B8F0804" w14:textId="77777777" w:rsidR="003A02BE" w:rsidRDefault="003A02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F52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6E842" w14:textId="77777777" w:rsidR="003A02BE" w:rsidRDefault="003A02BE" w:rsidP="00E71FC3">
      <w:r>
        <w:separator/>
      </w:r>
    </w:p>
  </w:footnote>
  <w:footnote w:type="continuationSeparator" w:id="0">
    <w:p w14:paraId="70AF83B6" w14:textId="77777777" w:rsidR="003A02BE" w:rsidRDefault="003A02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BE"/>
    <w:rsid w:val="001A7C09"/>
    <w:rsid w:val="003A02B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19548"/>
  <w15:chartTrackingRefBased/>
  <w15:docId w15:val="{A0C22B1B-651D-4174-AB6D-BF93286E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2B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2019-11-17T19:18:00Z</dcterms:created>
  <dcterms:modified xsi:type="dcterms:W3CDTF">2019-11-17T19:19:00Z</dcterms:modified>
</cp:coreProperties>
</file>