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9903A" w14:textId="77777777" w:rsidR="00A318D3" w:rsidRDefault="00A318D3" w:rsidP="00A318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BYGRAVE</w:t>
      </w:r>
      <w:r>
        <w:rPr>
          <w:rFonts w:ascii="Times New Roman" w:hAnsi="Times New Roman" w:cs="Times New Roman"/>
          <w:sz w:val="24"/>
          <w:szCs w:val="24"/>
        </w:rPr>
        <w:t xml:space="preserve">     (fl.1430)</w:t>
      </w:r>
    </w:p>
    <w:p w14:paraId="0F1EDD16" w14:textId="77777777" w:rsidR="00A318D3" w:rsidRDefault="00A318D3" w:rsidP="00A318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144A91" w14:textId="77777777" w:rsidR="00A318D3" w:rsidRDefault="00A318D3" w:rsidP="00A318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7D71A5" w14:textId="77777777" w:rsidR="00A318D3" w:rsidRDefault="00A318D3" w:rsidP="00A318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Apr.1430</w:t>
      </w:r>
      <w:r>
        <w:rPr>
          <w:rFonts w:ascii="Times New Roman" w:hAnsi="Times New Roman" w:cs="Times New Roman"/>
          <w:sz w:val="24"/>
          <w:szCs w:val="24"/>
        </w:rPr>
        <w:tab/>
        <w:t>He was a witness of the Will of the John Bygrave of Newnham(q.v.).</w:t>
      </w:r>
    </w:p>
    <w:p w14:paraId="767DA007" w14:textId="77777777" w:rsidR="00A318D3" w:rsidRDefault="00A318D3" w:rsidP="00A318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p.234)</w:t>
      </w:r>
    </w:p>
    <w:p w14:paraId="4C712B9F" w14:textId="77777777" w:rsidR="00A318D3" w:rsidRDefault="00A318D3" w:rsidP="00A318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A34F00" w14:textId="77777777" w:rsidR="00A318D3" w:rsidRDefault="00A318D3" w:rsidP="00A318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01A38B" w14:textId="101A7D7B" w:rsidR="00BA00AB" w:rsidRPr="00EB3209" w:rsidRDefault="00A318D3" w:rsidP="00A318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2022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C1C5A" w14:textId="77777777" w:rsidR="00A318D3" w:rsidRDefault="00A318D3" w:rsidP="009139A6">
      <w:r>
        <w:separator/>
      </w:r>
    </w:p>
  </w:endnote>
  <w:endnote w:type="continuationSeparator" w:id="0">
    <w:p w14:paraId="5128681E" w14:textId="77777777" w:rsidR="00A318D3" w:rsidRDefault="00A318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7C1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93E0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2F5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C04A7" w14:textId="77777777" w:rsidR="00A318D3" w:rsidRDefault="00A318D3" w:rsidP="009139A6">
      <w:r>
        <w:separator/>
      </w:r>
    </w:p>
  </w:footnote>
  <w:footnote w:type="continuationSeparator" w:id="0">
    <w:p w14:paraId="2581E191" w14:textId="77777777" w:rsidR="00A318D3" w:rsidRDefault="00A318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C705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A64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9FA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D3"/>
    <w:rsid w:val="000666E0"/>
    <w:rsid w:val="002510B7"/>
    <w:rsid w:val="005C130B"/>
    <w:rsid w:val="00826F5C"/>
    <w:rsid w:val="009139A6"/>
    <w:rsid w:val="009448BB"/>
    <w:rsid w:val="00A3176C"/>
    <w:rsid w:val="00A318D3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09693"/>
  <w15:chartTrackingRefBased/>
  <w15:docId w15:val="{D086797D-8AA6-42B0-A92B-D8BB2CEF4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2022-01-14T19:08:00Z</dcterms:created>
  <dcterms:modified xsi:type="dcterms:W3CDTF">2022-01-14T19:12:00Z</dcterms:modified>
</cp:coreProperties>
</file>