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63D74" w14:textId="77777777" w:rsidR="00385E89" w:rsidRDefault="00385E89" w:rsidP="00385E89">
      <w:pPr>
        <w:pStyle w:val="NoSpacing"/>
      </w:pPr>
      <w:r>
        <w:rPr>
          <w:u w:val="single"/>
        </w:rPr>
        <w:t>John BYGON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0ED04C42" w14:textId="77777777" w:rsidR="00385E89" w:rsidRDefault="00385E89" w:rsidP="00385E89">
      <w:pPr>
        <w:pStyle w:val="NoSpacing"/>
      </w:pPr>
    </w:p>
    <w:p w14:paraId="680A2D88" w14:textId="77777777" w:rsidR="00385E89" w:rsidRDefault="00385E89" w:rsidP="00385E89">
      <w:pPr>
        <w:pStyle w:val="NoSpacing"/>
      </w:pPr>
    </w:p>
    <w:p w14:paraId="6981A507" w14:textId="77777777" w:rsidR="00385E89" w:rsidRDefault="00385E89" w:rsidP="00385E89">
      <w:pPr>
        <w:pStyle w:val="NoSpacing"/>
      </w:pPr>
      <w:r>
        <w:tab/>
        <w:t>1483</w:t>
      </w:r>
      <w:r>
        <w:tab/>
        <w:t xml:space="preserve">He made a plaint of debt against Walter </w:t>
      </w:r>
      <w:proofErr w:type="spellStart"/>
      <w:r>
        <w:t>Haukyswode</w:t>
      </w:r>
      <w:proofErr w:type="spellEnd"/>
      <w:r>
        <w:t xml:space="preserve"> of Guildford,</w:t>
      </w:r>
    </w:p>
    <w:p w14:paraId="2DA4E997" w14:textId="77777777" w:rsidR="00385E89" w:rsidRDefault="00385E89" w:rsidP="00385E89">
      <w:pPr>
        <w:pStyle w:val="NoSpacing"/>
      </w:pPr>
      <w:r>
        <w:tab/>
      </w:r>
      <w:r>
        <w:tab/>
        <w:t xml:space="preserve">Surrey(q.v.), and Thomas </w:t>
      </w:r>
      <w:proofErr w:type="spellStart"/>
      <w:r>
        <w:t>Kyngeston</w:t>
      </w:r>
      <w:proofErr w:type="spellEnd"/>
      <w:r>
        <w:t xml:space="preserve"> of Guildford(q.v.).</w:t>
      </w:r>
    </w:p>
    <w:p w14:paraId="2AA21CD9" w14:textId="62881659" w:rsidR="00385E89" w:rsidRDefault="00385E89" w:rsidP="00385E89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19CE3AC3" w14:textId="77777777" w:rsidR="00385E89" w:rsidRDefault="00385E89" w:rsidP="00385E89">
      <w:pPr>
        <w:pStyle w:val="NoSpacing"/>
      </w:pPr>
      <w:bookmarkStart w:id="0" w:name="_GoBack"/>
      <w:bookmarkEnd w:id="0"/>
    </w:p>
    <w:p w14:paraId="28398641" w14:textId="77777777" w:rsidR="00385E89" w:rsidRDefault="00385E89" w:rsidP="00385E89">
      <w:pPr>
        <w:pStyle w:val="NoSpacing"/>
      </w:pPr>
    </w:p>
    <w:p w14:paraId="41E021C9" w14:textId="77777777" w:rsidR="00385E89" w:rsidRDefault="00385E89" w:rsidP="00385E89">
      <w:pPr>
        <w:pStyle w:val="NoSpacing"/>
      </w:pPr>
      <w:r>
        <w:t>2 June 2019</w:t>
      </w:r>
    </w:p>
    <w:p w14:paraId="666E8EBE" w14:textId="77777777" w:rsidR="006B2F86" w:rsidRPr="00E71FC3" w:rsidRDefault="00385E89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69C29" w14:textId="77777777" w:rsidR="00385E89" w:rsidRDefault="00385E89" w:rsidP="00E71FC3">
      <w:pPr>
        <w:spacing w:after="0" w:line="240" w:lineRule="auto"/>
      </w:pPr>
      <w:r>
        <w:separator/>
      </w:r>
    </w:p>
  </w:endnote>
  <w:endnote w:type="continuationSeparator" w:id="0">
    <w:p w14:paraId="63AB7B83" w14:textId="77777777" w:rsidR="00385E89" w:rsidRDefault="00385E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DB6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6FB25" w14:textId="77777777" w:rsidR="00385E89" w:rsidRDefault="00385E89" w:rsidP="00E71FC3">
      <w:pPr>
        <w:spacing w:after="0" w:line="240" w:lineRule="auto"/>
      </w:pPr>
      <w:r>
        <w:separator/>
      </w:r>
    </w:p>
  </w:footnote>
  <w:footnote w:type="continuationSeparator" w:id="0">
    <w:p w14:paraId="538C78B7" w14:textId="77777777" w:rsidR="00385E89" w:rsidRDefault="00385E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E89"/>
    <w:rsid w:val="001A7C09"/>
    <w:rsid w:val="00385E8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525FD"/>
  <w15:chartTrackingRefBased/>
  <w15:docId w15:val="{C3892379-EFFC-4873-A355-B2374A2A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2019-06-06T18:50:00Z</dcterms:created>
  <dcterms:modified xsi:type="dcterms:W3CDTF">2019-06-06T18:50:00Z</dcterms:modified>
</cp:coreProperties>
</file>