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5D16F" w14:textId="77777777" w:rsidR="008145BD" w:rsidRDefault="008145BD" w:rsidP="008145BD">
      <w:pPr>
        <w:rPr>
          <w:rFonts w:cs="Times New Roman"/>
        </w:rPr>
      </w:pPr>
      <w:r>
        <w:rPr>
          <w:rFonts w:cs="Times New Roman"/>
          <w:u w:val="single"/>
        </w:rPr>
        <w:t>William de BYGGYNGES</w:t>
      </w:r>
      <w:r>
        <w:rPr>
          <w:rFonts w:cs="Times New Roman"/>
        </w:rPr>
        <w:t xml:space="preserve">       (fl.1401)</w:t>
      </w:r>
    </w:p>
    <w:p w14:paraId="50806E55" w14:textId="77777777" w:rsidR="008145BD" w:rsidRDefault="008145BD" w:rsidP="008145BD">
      <w:pPr>
        <w:rPr>
          <w:rFonts w:cs="Times New Roman"/>
        </w:rPr>
      </w:pPr>
      <w:r>
        <w:rPr>
          <w:rFonts w:cs="Times New Roman"/>
        </w:rPr>
        <w:t>of Bolton in Craven Priory.</w:t>
      </w:r>
    </w:p>
    <w:p w14:paraId="6A159901" w14:textId="77777777" w:rsidR="008145BD" w:rsidRDefault="008145BD" w:rsidP="008145BD">
      <w:pPr>
        <w:rPr>
          <w:rFonts w:cs="Times New Roman"/>
        </w:rPr>
      </w:pPr>
    </w:p>
    <w:p w14:paraId="599BAB4E" w14:textId="77777777" w:rsidR="008145BD" w:rsidRDefault="008145BD" w:rsidP="008145BD">
      <w:pPr>
        <w:rPr>
          <w:rFonts w:cs="Times New Roman"/>
        </w:rPr>
      </w:pPr>
    </w:p>
    <w:p w14:paraId="4407B769" w14:textId="77777777" w:rsidR="008145BD" w:rsidRDefault="008145BD" w:rsidP="008145BD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subdeacon in the parish church of Burton by Beverley.</w:t>
      </w:r>
    </w:p>
    <w:p w14:paraId="77141C72" w14:textId="77777777" w:rsidR="008145BD" w:rsidRDefault="008145BD" w:rsidP="008145BD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10</w:t>
      </w:r>
      <w:r w:rsidRPr="00A83454">
        <w:rPr>
          <w:rFonts w:cs="Times New Roman"/>
        </w:rPr>
        <w:t>)</w:t>
      </w:r>
    </w:p>
    <w:p w14:paraId="21F67E37" w14:textId="77777777" w:rsidR="006A46A1" w:rsidRDefault="006A46A1" w:rsidP="006A46A1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deacon in the parish church of Bishop Burton.</w:t>
      </w:r>
    </w:p>
    <w:p w14:paraId="0854C4F2" w14:textId="77777777" w:rsidR="006A46A1" w:rsidRDefault="006A46A1" w:rsidP="006A46A1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15)</w:t>
      </w:r>
    </w:p>
    <w:p w14:paraId="6C1795C1" w14:textId="77777777" w:rsidR="00BC56D8" w:rsidRDefault="00BC56D8" w:rsidP="00BC56D8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priest in the prebendal church of Sherburn in Elmet.</w:t>
      </w:r>
    </w:p>
    <w:p w14:paraId="5FD909B8" w14:textId="77777777" w:rsidR="00BC56D8" w:rsidRDefault="00BC56D8" w:rsidP="00BC56D8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17)</w:t>
      </w:r>
    </w:p>
    <w:p w14:paraId="0F091FDA" w14:textId="77777777" w:rsidR="00BC56D8" w:rsidRDefault="00BC56D8" w:rsidP="006A46A1">
      <w:pPr>
        <w:rPr>
          <w:rFonts w:cs="Times New Roman"/>
        </w:rPr>
      </w:pPr>
    </w:p>
    <w:p w14:paraId="47584FB4" w14:textId="77777777" w:rsidR="006A46A1" w:rsidRDefault="006A46A1" w:rsidP="008145BD">
      <w:pPr>
        <w:rPr>
          <w:rFonts w:cs="Times New Roman"/>
        </w:rPr>
      </w:pPr>
    </w:p>
    <w:p w14:paraId="5994316E" w14:textId="77777777" w:rsidR="008145BD" w:rsidRDefault="008145BD" w:rsidP="008145BD">
      <w:pPr>
        <w:rPr>
          <w:rFonts w:cs="Times New Roman"/>
        </w:rPr>
      </w:pPr>
    </w:p>
    <w:p w14:paraId="25393815" w14:textId="77777777" w:rsidR="008145BD" w:rsidRDefault="008145BD" w:rsidP="008145BD">
      <w:pPr>
        <w:rPr>
          <w:rFonts w:cs="Times New Roman"/>
        </w:rPr>
      </w:pPr>
    </w:p>
    <w:p w14:paraId="1F293F6B" w14:textId="77777777" w:rsidR="008145BD" w:rsidRDefault="008145BD" w:rsidP="008145BD">
      <w:pPr>
        <w:rPr>
          <w:rFonts w:cs="Times New Roman"/>
        </w:rPr>
      </w:pPr>
      <w:r>
        <w:rPr>
          <w:rFonts w:cs="Times New Roman"/>
        </w:rPr>
        <w:t>30 November 2025</w:t>
      </w:r>
    </w:p>
    <w:p w14:paraId="3A1B709E" w14:textId="2807600E" w:rsidR="006A46A1" w:rsidRDefault="006A46A1" w:rsidP="008145BD">
      <w:pPr>
        <w:rPr>
          <w:rFonts w:cs="Times New Roman"/>
        </w:rPr>
      </w:pPr>
      <w:r>
        <w:rPr>
          <w:rFonts w:cs="Times New Roman"/>
        </w:rPr>
        <w:t>22 September 2026</w:t>
      </w:r>
    </w:p>
    <w:p w14:paraId="7748AC94" w14:textId="151C8FB1" w:rsidR="00617568" w:rsidRPr="008145BD" w:rsidRDefault="00617568">
      <w:pPr>
        <w:rPr>
          <w:rFonts w:cs="Times New Roman"/>
        </w:rPr>
      </w:pPr>
    </w:p>
    <w:sectPr w:rsidR="00617568" w:rsidRPr="008145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16D6C" w14:textId="77777777" w:rsidR="00947DAB" w:rsidRDefault="00947DAB" w:rsidP="00086E2C">
      <w:r>
        <w:separator/>
      </w:r>
    </w:p>
  </w:endnote>
  <w:endnote w:type="continuationSeparator" w:id="0">
    <w:p w14:paraId="67BB9D59" w14:textId="77777777" w:rsidR="00947DAB" w:rsidRDefault="00947DAB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3D3A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3109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F02C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7A43E" w14:textId="77777777" w:rsidR="00947DAB" w:rsidRDefault="00947DAB" w:rsidP="00086E2C">
      <w:r>
        <w:separator/>
      </w:r>
    </w:p>
  </w:footnote>
  <w:footnote w:type="continuationSeparator" w:id="0">
    <w:p w14:paraId="7BF45211" w14:textId="77777777" w:rsidR="00947DAB" w:rsidRDefault="00947DAB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806B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B12A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A30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5BD"/>
    <w:rsid w:val="00086E2C"/>
    <w:rsid w:val="000A2E7A"/>
    <w:rsid w:val="00200A6F"/>
    <w:rsid w:val="002244B7"/>
    <w:rsid w:val="00230896"/>
    <w:rsid w:val="00314D94"/>
    <w:rsid w:val="00617568"/>
    <w:rsid w:val="006A46A1"/>
    <w:rsid w:val="006E68FA"/>
    <w:rsid w:val="00763ACF"/>
    <w:rsid w:val="008145BD"/>
    <w:rsid w:val="00947DAB"/>
    <w:rsid w:val="00BC56D8"/>
    <w:rsid w:val="00ED3A55"/>
    <w:rsid w:val="00F479D0"/>
    <w:rsid w:val="00F8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D8BEE"/>
  <w15:chartTrackingRefBased/>
  <w15:docId w15:val="{489E2CF2-300A-4A76-9B85-467C529BE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5BD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2025-12-30T00:49:00Z</dcterms:created>
  <dcterms:modified xsi:type="dcterms:W3CDTF">2026-09-22T13:01:00Z</dcterms:modified>
</cp:coreProperties>
</file>