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2C057" w14:textId="77777777" w:rsidR="0060030B" w:rsidRDefault="0060030B" w:rsidP="00600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Julia BYGGYNGE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146992E3" w14:textId="77777777" w:rsidR="0060030B" w:rsidRDefault="0060030B" w:rsidP="00600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Colchester.</w:t>
      </w:r>
    </w:p>
    <w:p w14:paraId="3134DAAB" w14:textId="77777777" w:rsidR="0060030B" w:rsidRDefault="0060030B" w:rsidP="0060030B">
      <w:pPr>
        <w:pStyle w:val="NoSpacing"/>
        <w:rPr>
          <w:rFonts w:cs="Times New Roman"/>
          <w:szCs w:val="24"/>
        </w:rPr>
      </w:pPr>
    </w:p>
    <w:p w14:paraId="53B5A18B" w14:textId="77777777" w:rsidR="0060030B" w:rsidRDefault="0060030B" w:rsidP="0060030B">
      <w:pPr>
        <w:pStyle w:val="NoSpacing"/>
        <w:rPr>
          <w:rFonts w:cs="Times New Roman"/>
          <w:szCs w:val="24"/>
        </w:rPr>
      </w:pPr>
    </w:p>
    <w:p w14:paraId="7A034003" w14:textId="77777777" w:rsidR="0060030B" w:rsidRDefault="0060030B" w:rsidP="00600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Richard, brasier(q.v.).</w:t>
      </w:r>
    </w:p>
    <w:p w14:paraId="69BBB038" w14:textId="77777777" w:rsidR="0060030B" w:rsidRDefault="0060030B" w:rsidP="00600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264C7B">
          <w:rPr>
            <w:rStyle w:val="Hyperlink"/>
            <w:rFonts w:cs="Times New Roman"/>
            <w:szCs w:val="24"/>
          </w:rPr>
          <w:t>https://waalt.uh.edu/index.php/CP40/609:_A-J</w:t>
        </w:r>
      </w:hyperlink>
      <w:r>
        <w:rPr>
          <w:rFonts w:cs="Times New Roman"/>
          <w:szCs w:val="24"/>
        </w:rPr>
        <w:t xml:space="preserve"> )</w:t>
      </w:r>
    </w:p>
    <w:p w14:paraId="60643B5E" w14:textId="77777777" w:rsidR="0060030B" w:rsidRDefault="0060030B" w:rsidP="0060030B">
      <w:pPr>
        <w:pStyle w:val="NoSpacing"/>
        <w:rPr>
          <w:rFonts w:cs="Times New Roman"/>
          <w:szCs w:val="24"/>
        </w:rPr>
      </w:pPr>
    </w:p>
    <w:p w14:paraId="00467BFD" w14:textId="77777777" w:rsidR="0060030B" w:rsidRDefault="0060030B" w:rsidP="0060030B">
      <w:pPr>
        <w:pStyle w:val="NoSpacing"/>
        <w:rPr>
          <w:rFonts w:cs="Times New Roman"/>
          <w:szCs w:val="24"/>
        </w:rPr>
      </w:pPr>
    </w:p>
    <w:p w14:paraId="2B0F4F89" w14:textId="77777777" w:rsidR="0060030B" w:rsidRDefault="0060030B" w:rsidP="00600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 xml:space="preserve">She, John </w:t>
      </w:r>
      <w:proofErr w:type="spellStart"/>
      <w:r>
        <w:rPr>
          <w:rFonts w:cs="Times New Roman"/>
          <w:szCs w:val="24"/>
        </w:rPr>
        <w:t>Bertelot</w:t>
      </w:r>
      <w:proofErr w:type="spellEnd"/>
      <w:r>
        <w:rPr>
          <w:rFonts w:cs="Times New Roman"/>
          <w:szCs w:val="24"/>
        </w:rPr>
        <w:t xml:space="preserve">(q.v.) and John </w:t>
      </w:r>
      <w:proofErr w:type="spellStart"/>
      <w:r>
        <w:rPr>
          <w:rFonts w:cs="Times New Roman"/>
          <w:szCs w:val="24"/>
        </w:rPr>
        <w:t>Wente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Falkebourn</w:t>
      </w:r>
      <w:proofErr w:type="spellEnd"/>
      <w:r>
        <w:rPr>
          <w:rFonts w:cs="Times New Roman"/>
          <w:szCs w:val="24"/>
        </w:rPr>
        <w:t>(q.v.), as the executors</w:t>
      </w:r>
    </w:p>
    <w:p w14:paraId="056AFE36" w14:textId="77777777" w:rsidR="0060030B" w:rsidRDefault="0060030B" w:rsidP="00600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Richard(q.v.), made a plaint of account as receiver against </w:t>
      </w:r>
      <w:proofErr w:type="gramStart"/>
      <w:r>
        <w:rPr>
          <w:rFonts w:cs="Times New Roman"/>
          <w:szCs w:val="24"/>
        </w:rPr>
        <w:t>John</w:t>
      </w:r>
      <w:proofErr w:type="gramEnd"/>
    </w:p>
    <w:p w14:paraId="74A70B65" w14:textId="77777777" w:rsidR="0060030B" w:rsidRDefault="0060030B" w:rsidP="00600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Wymark</w:t>
      </w:r>
      <w:proofErr w:type="spellEnd"/>
      <w:r>
        <w:rPr>
          <w:rFonts w:cs="Times New Roman"/>
          <w:szCs w:val="24"/>
        </w:rPr>
        <w:t xml:space="preserve"> of Baston, Lincolnshire(q.v.).  (ibid.)</w:t>
      </w:r>
    </w:p>
    <w:p w14:paraId="476D2138" w14:textId="77777777" w:rsidR="0060030B" w:rsidRDefault="0060030B" w:rsidP="0060030B">
      <w:pPr>
        <w:pStyle w:val="NoSpacing"/>
        <w:rPr>
          <w:rFonts w:cs="Times New Roman"/>
          <w:szCs w:val="24"/>
        </w:rPr>
      </w:pPr>
    </w:p>
    <w:p w14:paraId="40A0412D" w14:textId="77777777" w:rsidR="0060030B" w:rsidRDefault="0060030B" w:rsidP="0060030B">
      <w:pPr>
        <w:pStyle w:val="NoSpacing"/>
        <w:rPr>
          <w:rFonts w:cs="Times New Roman"/>
          <w:szCs w:val="24"/>
        </w:rPr>
      </w:pPr>
    </w:p>
    <w:p w14:paraId="5EF14166" w14:textId="77777777" w:rsidR="0060030B" w:rsidRDefault="0060030B" w:rsidP="00600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 2023</w:t>
      </w:r>
    </w:p>
    <w:p w14:paraId="2F9873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56901" w14:textId="77777777" w:rsidR="0060030B" w:rsidRDefault="0060030B" w:rsidP="009139A6">
      <w:r>
        <w:separator/>
      </w:r>
    </w:p>
  </w:endnote>
  <w:endnote w:type="continuationSeparator" w:id="0">
    <w:p w14:paraId="37ACC40D" w14:textId="77777777" w:rsidR="0060030B" w:rsidRDefault="006003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46B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D70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50A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2FE2C" w14:textId="77777777" w:rsidR="0060030B" w:rsidRDefault="0060030B" w:rsidP="009139A6">
      <w:r>
        <w:separator/>
      </w:r>
    </w:p>
  </w:footnote>
  <w:footnote w:type="continuationSeparator" w:id="0">
    <w:p w14:paraId="5CFB7F71" w14:textId="77777777" w:rsidR="0060030B" w:rsidRDefault="006003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D26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75A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A5E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30B"/>
    <w:rsid w:val="000666E0"/>
    <w:rsid w:val="002510B7"/>
    <w:rsid w:val="005C130B"/>
    <w:rsid w:val="00600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6C22A"/>
  <w15:chartTrackingRefBased/>
  <w15:docId w15:val="{63AFD7D1-3DD4-407C-BDB4-9408F8D7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003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2023-06-01T08:33:00Z</dcterms:created>
  <dcterms:modified xsi:type="dcterms:W3CDTF">2023-06-01T08:34:00Z</dcterms:modified>
</cp:coreProperties>
</file>