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A6925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BYGELON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90906D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Halsted, Essex. Butcher.</w:t>
      </w:r>
    </w:p>
    <w:p w14:paraId="28017EB0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</w:p>
    <w:p w14:paraId="5C65FEA7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</w:p>
    <w:p w14:paraId="4FE728E7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Rokewode</w:t>
      </w:r>
      <w:proofErr w:type="spellEnd"/>
      <w:r>
        <w:rPr>
          <w:rFonts w:cs="Times New Roman"/>
          <w:szCs w:val="24"/>
        </w:rPr>
        <w:t>(q.v.) brought a plaint of debt against him and six others.</w:t>
      </w:r>
    </w:p>
    <w:p w14:paraId="721916C2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78AFF72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</w:p>
    <w:p w14:paraId="3A7692B4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</w:p>
    <w:p w14:paraId="71E6D882" w14:textId="77777777" w:rsidR="00050DC2" w:rsidRDefault="00050DC2" w:rsidP="00050D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4F24B6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9EE6A" w14:textId="77777777" w:rsidR="00050DC2" w:rsidRDefault="00050DC2" w:rsidP="009139A6">
      <w:r>
        <w:separator/>
      </w:r>
    </w:p>
  </w:endnote>
  <w:endnote w:type="continuationSeparator" w:id="0">
    <w:p w14:paraId="0D829C8E" w14:textId="77777777" w:rsidR="00050DC2" w:rsidRDefault="00050D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15D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A8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2E2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88A31" w14:textId="77777777" w:rsidR="00050DC2" w:rsidRDefault="00050DC2" w:rsidP="009139A6">
      <w:r>
        <w:separator/>
      </w:r>
    </w:p>
  </w:footnote>
  <w:footnote w:type="continuationSeparator" w:id="0">
    <w:p w14:paraId="59C02BDC" w14:textId="77777777" w:rsidR="00050DC2" w:rsidRDefault="00050D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AC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F1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E4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C2"/>
    <w:rsid w:val="00050DC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B7DF"/>
  <w15:chartTrackingRefBased/>
  <w15:docId w15:val="{41A58302-4811-496C-9FB4-072C01C6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0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2024-01-31T17:29:00Z</dcterms:created>
  <dcterms:modified xsi:type="dcterms:W3CDTF">2024-01-31T17:29:00Z</dcterms:modified>
</cp:coreProperties>
</file>