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3EA09" w14:textId="77777777" w:rsidR="00E00AE4" w:rsidRDefault="00E00AE4" w:rsidP="00E00A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Master Richard BYGBURY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3E765242" w14:textId="77777777" w:rsidR="00E00AE4" w:rsidRDefault="00E00AE4" w:rsidP="00E00A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benefice of </w:t>
      </w:r>
      <w:proofErr w:type="spellStart"/>
      <w:r>
        <w:rPr>
          <w:rFonts w:cs="Times New Roman"/>
          <w:szCs w:val="24"/>
        </w:rPr>
        <w:t>Caerdyan</w:t>
      </w:r>
      <w:proofErr w:type="spellEnd"/>
      <w:r>
        <w:rPr>
          <w:rFonts w:cs="Times New Roman"/>
          <w:szCs w:val="24"/>
        </w:rPr>
        <w:t>. Deacon.</w:t>
      </w:r>
    </w:p>
    <w:p w14:paraId="5C3E7289" w14:textId="77777777" w:rsidR="00E00AE4" w:rsidRDefault="00E00AE4" w:rsidP="00E00AE4">
      <w:pPr>
        <w:pStyle w:val="NoSpacing"/>
        <w:rPr>
          <w:rFonts w:cs="Times New Roman"/>
          <w:szCs w:val="24"/>
        </w:rPr>
      </w:pPr>
    </w:p>
    <w:p w14:paraId="62BCD353" w14:textId="77777777" w:rsidR="00E00AE4" w:rsidRDefault="00E00AE4" w:rsidP="00E00AE4">
      <w:pPr>
        <w:pStyle w:val="NoSpacing"/>
        <w:rPr>
          <w:rFonts w:cs="Times New Roman"/>
          <w:szCs w:val="24"/>
        </w:rPr>
      </w:pPr>
    </w:p>
    <w:p w14:paraId="01040407" w14:textId="77777777" w:rsidR="00E00AE4" w:rsidRDefault="00E00AE4" w:rsidP="00E00A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subdeacon in the parish church of Chudleigh, Devon.</w:t>
      </w:r>
    </w:p>
    <w:p w14:paraId="121B311A" w14:textId="77777777" w:rsidR="00E00AE4" w:rsidRDefault="00E00AE4" w:rsidP="00E00A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38375A89" w14:textId="77777777" w:rsidR="00E00AE4" w:rsidRDefault="00E00AE4" w:rsidP="00E00AE4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3E98FF91" w14:textId="77777777" w:rsidR="00E00AE4" w:rsidRDefault="00E00AE4" w:rsidP="00E00AE4">
      <w:pPr>
        <w:pStyle w:val="NoSpacing"/>
        <w:rPr>
          <w:rFonts w:cs="Times New Roman"/>
          <w:szCs w:val="24"/>
        </w:rPr>
      </w:pPr>
    </w:p>
    <w:p w14:paraId="0E912BE7" w14:textId="77777777" w:rsidR="00E00AE4" w:rsidRDefault="00E00AE4" w:rsidP="00E00AE4">
      <w:pPr>
        <w:pStyle w:val="NoSpacing"/>
        <w:rPr>
          <w:rFonts w:cs="Times New Roman"/>
          <w:szCs w:val="24"/>
        </w:rPr>
      </w:pPr>
    </w:p>
    <w:p w14:paraId="724E08AB" w14:textId="77777777" w:rsidR="00E00AE4" w:rsidRDefault="00E00AE4" w:rsidP="00E00A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July 2023</w:t>
      </w:r>
    </w:p>
    <w:p w14:paraId="16EF4A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A1E8C" w14:textId="77777777" w:rsidR="00E00AE4" w:rsidRDefault="00E00AE4" w:rsidP="009139A6">
      <w:r>
        <w:separator/>
      </w:r>
    </w:p>
  </w:endnote>
  <w:endnote w:type="continuationSeparator" w:id="0">
    <w:p w14:paraId="6ACD2C68" w14:textId="77777777" w:rsidR="00E00AE4" w:rsidRDefault="00E00A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B7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5629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8CD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4D1CA" w14:textId="77777777" w:rsidR="00E00AE4" w:rsidRDefault="00E00AE4" w:rsidP="009139A6">
      <w:r>
        <w:separator/>
      </w:r>
    </w:p>
  </w:footnote>
  <w:footnote w:type="continuationSeparator" w:id="0">
    <w:p w14:paraId="1FA4C2EA" w14:textId="77777777" w:rsidR="00E00AE4" w:rsidRDefault="00E00A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D0B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71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619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E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0AE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DC92C"/>
  <w15:chartTrackingRefBased/>
  <w15:docId w15:val="{C06DD640-6F4E-4A60-861B-F48A8C80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2023-07-18T10:46:00Z</dcterms:created>
  <dcterms:modified xsi:type="dcterms:W3CDTF">2023-07-18T10:47:00Z</dcterms:modified>
</cp:coreProperties>
</file>