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39F7C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BYFFELDE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fl.1504)</w:t>
      </w:r>
    </w:p>
    <w:p w14:paraId="387A2932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Chalk, Kent.</w:t>
      </w:r>
    </w:p>
    <w:p w14:paraId="418B3224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40F53CA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0E3584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B27C738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0128703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D24580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AC0F6F2" w14:textId="77777777" w:rsidR="003E3DB2" w:rsidRDefault="003E3DB2" w:rsidP="003E3DB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219EF4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D054B" w14:textId="77777777" w:rsidR="003E3DB2" w:rsidRDefault="003E3DB2" w:rsidP="009139A6">
      <w:r>
        <w:separator/>
      </w:r>
    </w:p>
  </w:endnote>
  <w:endnote w:type="continuationSeparator" w:id="0">
    <w:p w14:paraId="74C72653" w14:textId="77777777" w:rsidR="003E3DB2" w:rsidRDefault="003E3D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51B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AF9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D8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980A4" w14:textId="77777777" w:rsidR="003E3DB2" w:rsidRDefault="003E3DB2" w:rsidP="009139A6">
      <w:r>
        <w:separator/>
      </w:r>
    </w:p>
  </w:footnote>
  <w:footnote w:type="continuationSeparator" w:id="0">
    <w:p w14:paraId="4BA7EA3B" w14:textId="77777777" w:rsidR="003E3DB2" w:rsidRDefault="003E3D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84E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B6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A03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DB2"/>
    <w:rsid w:val="000666E0"/>
    <w:rsid w:val="002510B7"/>
    <w:rsid w:val="003E3DB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52B7"/>
  <w15:chartTrackingRefBased/>
  <w15:docId w15:val="{B4771AE0-DEB9-4655-86C5-80B8D0D5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E3D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2022-05-27T20:55:00Z</dcterms:created>
  <dcterms:modified xsi:type="dcterms:W3CDTF">2022-05-27T20:56:00Z</dcterms:modified>
</cp:coreProperties>
</file>