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0DC58" w14:textId="77777777" w:rsidR="00BB1964" w:rsidRDefault="00BB1964" w:rsidP="00BB19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BYFELD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5C81F9C7" w14:textId="77777777" w:rsidR="00BB1964" w:rsidRDefault="00BB1964" w:rsidP="00BB19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1583105" w14:textId="77777777" w:rsidR="00BB1964" w:rsidRDefault="00BB1964" w:rsidP="00BB19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F5D4B9C" w14:textId="77777777" w:rsidR="00BB1964" w:rsidRDefault="00BB1964" w:rsidP="00BB19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20 Oct.1408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in Calais under</w:t>
      </w:r>
    </w:p>
    <w:p w14:paraId="292A5B65" w14:textId="77777777" w:rsidR="00BB1964" w:rsidRDefault="00BB1964" w:rsidP="00BB19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the command of John Beaufort, Earl of Somerset(q.v.).</w:t>
      </w:r>
    </w:p>
    <w:p w14:paraId="5900E7C0" w14:textId="77777777" w:rsidR="00BB1964" w:rsidRDefault="00BB1964" w:rsidP="00BB196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C76/92, m18,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2C79FD6" w14:textId="77777777" w:rsidR="00BB1964" w:rsidRDefault="00BB1964" w:rsidP="00BB196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0F4B7FE7" w14:textId="77777777" w:rsidR="00BB1964" w:rsidRDefault="00BB1964" w:rsidP="00BB19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E768C5F" w14:textId="77777777" w:rsidR="00BB1964" w:rsidRDefault="00BB1964" w:rsidP="00BB19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4F3EEFC" w14:textId="77777777" w:rsidR="00BB1964" w:rsidRDefault="00BB1964" w:rsidP="00BB19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March 2023</w:t>
      </w:r>
    </w:p>
    <w:p w14:paraId="49C920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783BB" w14:textId="77777777" w:rsidR="00BB1964" w:rsidRDefault="00BB1964" w:rsidP="009139A6">
      <w:r>
        <w:separator/>
      </w:r>
    </w:p>
  </w:endnote>
  <w:endnote w:type="continuationSeparator" w:id="0">
    <w:p w14:paraId="32A5183D" w14:textId="77777777" w:rsidR="00BB1964" w:rsidRDefault="00BB19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292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2C1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2D9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07191" w14:textId="77777777" w:rsidR="00BB1964" w:rsidRDefault="00BB1964" w:rsidP="009139A6">
      <w:r>
        <w:separator/>
      </w:r>
    </w:p>
  </w:footnote>
  <w:footnote w:type="continuationSeparator" w:id="0">
    <w:p w14:paraId="42E9961C" w14:textId="77777777" w:rsidR="00BB1964" w:rsidRDefault="00BB19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562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B34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A30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96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B196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42548"/>
  <w15:chartTrackingRefBased/>
  <w15:docId w15:val="{30A802E9-C32E-418D-9A1C-8B47297C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2023-03-23T21:06:00Z</dcterms:created>
  <dcterms:modified xsi:type="dcterms:W3CDTF">2023-03-23T21:08:00Z</dcterms:modified>
</cp:coreProperties>
</file>