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873" w:rsidRDefault="00307873" w:rsidP="00307873">
      <w:r>
        <w:rPr>
          <w:u w:val="single"/>
        </w:rPr>
        <w:t>Robert BYFELD</w:t>
      </w:r>
      <w:r>
        <w:t xml:space="preserve">    </w:t>
      </w:r>
      <w:proofErr w:type="gramStart"/>
      <w:r>
        <w:t xml:space="preserve">   (</w:t>
      </w:r>
      <w:proofErr w:type="gramEnd"/>
      <w:r>
        <w:t>fl.1490)</w:t>
      </w:r>
    </w:p>
    <w:p w:rsidR="00307873" w:rsidRDefault="00307873" w:rsidP="00307873">
      <w:r>
        <w:t>of London. Ironmonger.</w:t>
      </w:r>
    </w:p>
    <w:p w:rsidR="00307873" w:rsidRDefault="00307873" w:rsidP="00307873"/>
    <w:p w:rsidR="00307873" w:rsidRDefault="00307873" w:rsidP="00307873"/>
    <w:p w:rsidR="006A59A5" w:rsidRPr="00CB0930" w:rsidRDefault="006A59A5" w:rsidP="006A59A5">
      <w:pPr>
        <w:rPr>
          <w:rStyle w:val="Hyperlink"/>
          <w:u w:val="none"/>
        </w:rPr>
      </w:pPr>
      <w:r w:rsidRPr="00CB0930">
        <w:rPr>
          <w:rStyle w:val="Hyperlink"/>
          <w:u w:val="none"/>
        </w:rPr>
        <w:t>21 Sep.1478</w:t>
      </w:r>
      <w:r w:rsidRPr="00CB0930">
        <w:rPr>
          <w:rStyle w:val="Hyperlink"/>
          <w:u w:val="none"/>
        </w:rPr>
        <w:tab/>
        <w:t xml:space="preserve">He and Robert </w:t>
      </w:r>
      <w:proofErr w:type="spellStart"/>
      <w:r w:rsidRPr="00CB0930">
        <w:rPr>
          <w:rStyle w:val="Hyperlink"/>
          <w:u w:val="none"/>
        </w:rPr>
        <w:t>Hardyng</w:t>
      </w:r>
      <w:proofErr w:type="spellEnd"/>
      <w:r w:rsidRPr="00CB0930">
        <w:rPr>
          <w:rStyle w:val="Hyperlink"/>
          <w:u w:val="none"/>
        </w:rPr>
        <w:t>(q.v.) were elected Sheriffs.</w:t>
      </w:r>
    </w:p>
    <w:p w:rsidR="006A59A5" w:rsidRPr="00CB0930" w:rsidRDefault="006A59A5" w:rsidP="006A59A5">
      <w:pPr>
        <w:rPr>
          <w:rStyle w:val="Hyperlink"/>
          <w:u w:val="none"/>
        </w:rPr>
      </w:pPr>
      <w:r w:rsidRPr="00CB0930">
        <w:rPr>
          <w:rStyle w:val="Hyperlink"/>
          <w:u w:val="none"/>
        </w:rPr>
        <w:tab/>
      </w:r>
      <w:r w:rsidRPr="00CB0930">
        <w:rPr>
          <w:rStyle w:val="Hyperlink"/>
          <w:u w:val="none"/>
        </w:rPr>
        <w:tab/>
        <w:t>(“Calendar of Letter-Books of the City of London: L” folio 136)</w:t>
      </w:r>
    </w:p>
    <w:p w:rsidR="006A59A5" w:rsidRPr="00CB0930" w:rsidRDefault="006A59A5" w:rsidP="006A59A5">
      <w:pPr>
        <w:rPr>
          <w:rStyle w:val="Hyperlink"/>
          <w:u w:val="none"/>
        </w:rPr>
      </w:pPr>
      <w:r w:rsidRPr="00CB0930">
        <w:rPr>
          <w:rStyle w:val="Hyperlink"/>
          <w:u w:val="none"/>
        </w:rPr>
        <w:t>28 Sep.</w:t>
      </w:r>
      <w:r w:rsidRPr="00CB0930">
        <w:rPr>
          <w:rStyle w:val="Hyperlink"/>
          <w:u w:val="none"/>
        </w:rPr>
        <w:tab/>
        <w:t>They were sworn at the Guildhall.   (ibid.)</w:t>
      </w:r>
    </w:p>
    <w:p w:rsidR="006A59A5" w:rsidRPr="00CB0930" w:rsidRDefault="006A59A5" w:rsidP="006A59A5">
      <w:pPr>
        <w:rPr>
          <w:rStyle w:val="Hyperlink"/>
          <w:u w:val="none"/>
        </w:rPr>
      </w:pPr>
      <w:r w:rsidRPr="00CB0930">
        <w:rPr>
          <w:rStyle w:val="Hyperlink"/>
          <w:u w:val="none"/>
        </w:rPr>
        <w:t>30 Sep.</w:t>
      </w:r>
      <w:r w:rsidRPr="00CB0930">
        <w:rPr>
          <w:rStyle w:val="Hyperlink"/>
          <w:u w:val="none"/>
        </w:rPr>
        <w:tab/>
        <w:t>They were presented, admitted etc. before the Barons of the Exchequer.</w:t>
      </w:r>
    </w:p>
    <w:p w:rsidR="006A59A5" w:rsidRPr="006A59A5" w:rsidRDefault="006A59A5" w:rsidP="00307873">
      <w:pPr>
        <w:rPr>
          <w:color w:val="000000"/>
        </w:rPr>
      </w:pPr>
      <w:r w:rsidRPr="00CB0930">
        <w:rPr>
          <w:rStyle w:val="Hyperlink"/>
          <w:u w:val="none"/>
        </w:rPr>
        <w:tab/>
      </w:r>
      <w:r w:rsidRPr="00CB0930">
        <w:rPr>
          <w:rStyle w:val="Hyperlink"/>
          <w:u w:val="none"/>
        </w:rPr>
        <w:tab/>
        <w:t>(ibid.)</w:t>
      </w:r>
    </w:p>
    <w:p w:rsidR="00307873" w:rsidRDefault="00307873" w:rsidP="00307873">
      <w:r>
        <w:t>16 Dec.1490</w:t>
      </w:r>
      <w:r>
        <w:tab/>
        <w:t xml:space="preserve">He, John </w:t>
      </w:r>
      <w:proofErr w:type="spellStart"/>
      <w:r>
        <w:t>Awode</w:t>
      </w:r>
      <w:proofErr w:type="spellEnd"/>
      <w:r>
        <w:t xml:space="preserve">(q.v.), John Hirst(q.v.) and John Hill(q.v.), </w:t>
      </w:r>
      <w:proofErr w:type="gramStart"/>
      <w:r>
        <w:t>all of</w:t>
      </w:r>
      <w:proofErr w:type="gramEnd"/>
      <w:r>
        <w:t xml:space="preserve"> </w:t>
      </w:r>
    </w:p>
    <w:p w:rsidR="00307873" w:rsidRDefault="00307873" w:rsidP="00307873">
      <w:r>
        <w:tab/>
      </w:r>
      <w:r>
        <w:tab/>
        <w:t xml:space="preserve">London, </w:t>
      </w:r>
      <w:proofErr w:type="gramStart"/>
      <w:r>
        <w:t>entered into</w:t>
      </w:r>
      <w:proofErr w:type="gramEnd"/>
      <w:r>
        <w:t xml:space="preserve"> a bond for the payment into the Chamber by John</w:t>
      </w:r>
    </w:p>
    <w:p w:rsidR="00307873" w:rsidRDefault="00307873" w:rsidP="00307873">
      <w:r>
        <w:tab/>
      </w:r>
      <w:r>
        <w:tab/>
      </w:r>
      <w:proofErr w:type="spellStart"/>
      <w:r>
        <w:t>Awode</w:t>
      </w:r>
      <w:proofErr w:type="spellEnd"/>
      <w:r>
        <w:t xml:space="preserve"> of £37 to the use of Katherine, daughter of the late John </w:t>
      </w:r>
      <w:proofErr w:type="spellStart"/>
      <w:r>
        <w:t>Wode</w:t>
      </w:r>
      <w:proofErr w:type="spellEnd"/>
      <w:r>
        <w:t xml:space="preserve"> of</w:t>
      </w:r>
    </w:p>
    <w:p w:rsidR="00307873" w:rsidRDefault="00307873" w:rsidP="00307873">
      <w:r>
        <w:tab/>
      </w:r>
      <w:r>
        <w:tab/>
        <w:t>London, glover(q.v.).</w:t>
      </w:r>
    </w:p>
    <w:p w:rsidR="00307873" w:rsidRDefault="00307873" w:rsidP="00307873">
      <w:r>
        <w:tab/>
      </w:r>
      <w:r>
        <w:tab/>
        <w:t>(“Calendar of Letter-Books of the City of London: L folio 283”)</w:t>
      </w:r>
    </w:p>
    <w:p w:rsidR="00307873" w:rsidRDefault="00307873" w:rsidP="00307873"/>
    <w:p w:rsidR="00307873" w:rsidRDefault="00307873" w:rsidP="00307873"/>
    <w:p w:rsidR="00307873" w:rsidRDefault="00307873" w:rsidP="00307873">
      <w:r>
        <w:t>19 November 2015</w:t>
      </w:r>
    </w:p>
    <w:p w:rsidR="006A59A5" w:rsidRDefault="006A59A5" w:rsidP="00307873">
      <w:r>
        <w:t>25 April 2018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7873" w:rsidRDefault="00307873" w:rsidP="00564E3C">
      <w:r>
        <w:separator/>
      </w:r>
    </w:p>
  </w:endnote>
  <w:endnote w:type="continuationSeparator" w:id="0">
    <w:p w:rsidR="00307873" w:rsidRDefault="00307873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A59A5">
      <w:rPr>
        <w:rFonts w:ascii="Times New Roman" w:hAnsi="Times New Roman" w:cs="Times New Roman"/>
        <w:noProof/>
        <w:sz w:val="24"/>
        <w:szCs w:val="24"/>
      </w:rPr>
      <w:t>25 April 2018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7873" w:rsidRDefault="00307873" w:rsidP="00564E3C">
      <w:r>
        <w:separator/>
      </w:r>
    </w:p>
  </w:footnote>
  <w:footnote w:type="continuationSeparator" w:id="0">
    <w:p w:rsidR="00307873" w:rsidRDefault="00307873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873"/>
    <w:rsid w:val="00307873"/>
    <w:rsid w:val="00372DC6"/>
    <w:rsid w:val="00564E3C"/>
    <w:rsid w:val="0064591D"/>
    <w:rsid w:val="006A59A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DDD9B"/>
  <w15:chartTrackingRefBased/>
  <w15:docId w15:val="{5593F4A3-7A13-4C16-BEF2-D1DDB7FF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787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6A59A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2015-12-22T20:01:00Z</dcterms:created>
  <dcterms:modified xsi:type="dcterms:W3CDTF">2018-04-25T19:09:00Z</dcterms:modified>
</cp:coreProperties>
</file>