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DEBAED" w14:textId="77777777" w:rsidR="000C5D08" w:rsidRDefault="000C5D08" w:rsidP="000C5D0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BYFELD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d.ca.1437)</w:t>
      </w:r>
    </w:p>
    <w:p w14:paraId="14B61986" w14:textId="77777777" w:rsidR="000C5D08" w:rsidRDefault="000C5D08" w:rsidP="000C5D0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8FDF43C" w14:textId="77777777" w:rsidR="000C5D08" w:rsidRDefault="000C5D08" w:rsidP="000C5D0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18F715F" w14:textId="77777777" w:rsidR="000C5D08" w:rsidRDefault="000C5D08" w:rsidP="000C5D0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1437</w:t>
      </w:r>
      <w:r>
        <w:rPr>
          <w:rFonts w:ascii="Times New Roman" w:hAnsi="Times New Roman" w:cs="Times New Roman"/>
          <w:sz w:val="24"/>
          <w:szCs w:val="24"/>
        </w:rPr>
        <w:tab/>
        <w:t>He died in of before this time.</w:t>
      </w:r>
    </w:p>
    <w:p w14:paraId="66FD1F9A" w14:textId="77777777" w:rsidR="000C5D08" w:rsidRDefault="000C5D08" w:rsidP="000C5D0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0E0FC7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https://waalt.uh.edu/index.php/CP40/705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17B24BD6" w14:textId="77777777" w:rsidR="000C5D08" w:rsidRDefault="000C5D08" w:rsidP="000C5D0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E141202" w14:textId="77777777" w:rsidR="000C5D08" w:rsidRDefault="000C5D08" w:rsidP="000C5D0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3039238" w14:textId="77777777" w:rsidR="000C5D08" w:rsidRDefault="000C5D08" w:rsidP="000C5D0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Administrator:   Lawrence </w:t>
      </w:r>
      <w:proofErr w:type="spellStart"/>
      <w:r>
        <w:rPr>
          <w:rFonts w:ascii="Times New Roman" w:hAnsi="Times New Roman" w:cs="Times New Roman"/>
          <w:sz w:val="24"/>
          <w:szCs w:val="24"/>
        </w:rPr>
        <w:t>Byfeld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   (ibid.)</w:t>
      </w:r>
    </w:p>
    <w:p w14:paraId="4B0D50B9" w14:textId="77777777" w:rsidR="000C5D08" w:rsidRDefault="000C5D08" w:rsidP="000C5D0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8DEB600" w14:textId="77777777" w:rsidR="000C5D08" w:rsidRDefault="000C5D08" w:rsidP="000C5D0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2F9144F" w14:textId="77777777" w:rsidR="000C5D08" w:rsidRDefault="000C5D08" w:rsidP="000C5D0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May 2022</w:t>
      </w:r>
    </w:p>
    <w:p w14:paraId="5CEC8C32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37D2D0" w14:textId="77777777" w:rsidR="000C5D08" w:rsidRDefault="000C5D08" w:rsidP="009139A6">
      <w:r>
        <w:separator/>
      </w:r>
    </w:p>
  </w:endnote>
  <w:endnote w:type="continuationSeparator" w:id="0">
    <w:p w14:paraId="2B4B98E0" w14:textId="77777777" w:rsidR="000C5D08" w:rsidRDefault="000C5D0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BE7BB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F5B462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CC464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CB4861" w14:textId="77777777" w:rsidR="000C5D08" w:rsidRDefault="000C5D08" w:rsidP="009139A6">
      <w:r>
        <w:separator/>
      </w:r>
    </w:p>
  </w:footnote>
  <w:footnote w:type="continuationSeparator" w:id="0">
    <w:p w14:paraId="7854A111" w14:textId="77777777" w:rsidR="000C5D08" w:rsidRDefault="000C5D0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2FA91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626FD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07817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5D08"/>
    <w:rsid w:val="000666E0"/>
    <w:rsid w:val="000C5D08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D2F28F"/>
  <w15:chartTrackingRefBased/>
  <w15:docId w15:val="{BEC47485-E251-4586-997B-3B6C988342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0C5D0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705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35</Words>
  <Characters>204</Characters>
  <Application>Microsoft Office Word</Application>
  <DocSecurity>0</DocSecurity>
  <Lines>1</Lines>
  <Paragraphs>1</Paragraphs>
  <ScaleCrop>false</ScaleCrop>
  <Company/>
  <LinksUpToDate>false</LinksUpToDate>
  <CharactersWithSpaces>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2022-05-19T16:52:00Z</dcterms:created>
  <dcterms:modified xsi:type="dcterms:W3CDTF">2022-05-19T16:53:00Z</dcterms:modified>
</cp:coreProperties>
</file>