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4A6" w:rsidRDefault="00F824A6" w:rsidP="00F824A6">
      <w:pPr>
        <w:pStyle w:val="NoSpacing"/>
      </w:pPr>
      <w:r>
        <w:rPr>
          <w:u w:val="single"/>
        </w:rPr>
        <w:t>John BYDELAKE</w:t>
      </w:r>
      <w:r>
        <w:t xml:space="preserve">    </w:t>
      </w:r>
      <w:proofErr w:type="gramStart"/>
      <w:r>
        <w:t xml:space="preserve">   (</w:t>
      </w:r>
      <w:proofErr w:type="gramEnd"/>
      <w:r>
        <w:t>fl.1422)</w:t>
      </w:r>
    </w:p>
    <w:p w:rsidR="00F824A6" w:rsidRDefault="00F824A6" w:rsidP="00F824A6">
      <w:pPr>
        <w:pStyle w:val="NoSpacing"/>
      </w:pPr>
    </w:p>
    <w:p w:rsidR="00F824A6" w:rsidRDefault="00F824A6" w:rsidP="00F824A6">
      <w:pPr>
        <w:pStyle w:val="NoSpacing"/>
      </w:pPr>
    </w:p>
    <w:p w:rsidR="00F824A6" w:rsidRDefault="00F824A6" w:rsidP="00F824A6">
      <w:pPr>
        <w:pStyle w:val="NoSpacing"/>
      </w:pPr>
      <w:r>
        <w:t xml:space="preserve">  8 Dec.1422</w:t>
      </w:r>
      <w:r>
        <w:tab/>
        <w:t>He was a juror on the inquisition post mortem held in Exeter into lands of</w:t>
      </w:r>
    </w:p>
    <w:p w:rsidR="00F824A6" w:rsidRDefault="00F824A6" w:rsidP="00F824A6">
      <w:pPr>
        <w:pStyle w:val="NoSpacing"/>
      </w:pPr>
      <w:r>
        <w:tab/>
      </w:r>
      <w:r>
        <w:tab/>
        <w:t>the late Margaret Peverell(q.v.).</w:t>
      </w:r>
    </w:p>
    <w:p w:rsidR="00F824A6" w:rsidRDefault="00F824A6" w:rsidP="00F824A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22-139)</w:t>
      </w:r>
    </w:p>
    <w:p w:rsidR="00313DFB" w:rsidRDefault="00313DFB" w:rsidP="00F824A6">
      <w:pPr>
        <w:pStyle w:val="NoSpacing"/>
      </w:pPr>
    </w:p>
    <w:p w:rsidR="00313DFB" w:rsidRDefault="00313DFB" w:rsidP="00F824A6">
      <w:pPr>
        <w:pStyle w:val="NoSpacing"/>
      </w:pPr>
    </w:p>
    <w:p w:rsidR="00F824A6" w:rsidRDefault="00313DFB" w:rsidP="00F824A6">
      <w:pPr>
        <w:pStyle w:val="NoSpacing"/>
      </w:pPr>
      <w:r>
        <w:t xml:space="preserve">? possibly the same person as John </w:t>
      </w:r>
      <w:proofErr w:type="spellStart"/>
      <w:r>
        <w:t>Bydlake</w:t>
      </w:r>
      <w:proofErr w:type="spellEnd"/>
      <w:r>
        <w:t>(q.v.)</w:t>
      </w:r>
    </w:p>
    <w:p w:rsidR="00313DFB" w:rsidRDefault="00313DFB" w:rsidP="00F824A6">
      <w:pPr>
        <w:pStyle w:val="NoSpacing"/>
      </w:pPr>
    </w:p>
    <w:p w:rsidR="00313DFB" w:rsidRDefault="00313DFB" w:rsidP="00F824A6">
      <w:pPr>
        <w:pStyle w:val="NoSpacing"/>
      </w:pPr>
      <w:bookmarkStart w:id="0" w:name="_GoBack"/>
      <w:bookmarkEnd w:id="0"/>
    </w:p>
    <w:p w:rsidR="00F824A6" w:rsidRPr="007C6938" w:rsidRDefault="00F824A6" w:rsidP="00F824A6">
      <w:pPr>
        <w:pStyle w:val="NoSpacing"/>
      </w:pPr>
      <w:r>
        <w:t>7 March 2017</w:t>
      </w:r>
    </w:p>
    <w:p w:rsidR="006B2F86" w:rsidRPr="00F824A6" w:rsidRDefault="00313DFB" w:rsidP="00E71FC3">
      <w:pPr>
        <w:pStyle w:val="NoSpacing"/>
      </w:pPr>
    </w:p>
    <w:sectPr w:rsidR="006B2F86" w:rsidRPr="00F824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24A6" w:rsidRDefault="00F824A6" w:rsidP="00E71FC3">
      <w:pPr>
        <w:spacing w:after="0" w:line="240" w:lineRule="auto"/>
      </w:pPr>
      <w:r>
        <w:separator/>
      </w:r>
    </w:p>
  </w:endnote>
  <w:endnote w:type="continuationSeparator" w:id="0">
    <w:p w:rsidR="00F824A6" w:rsidRDefault="00F824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24A6" w:rsidRDefault="00F824A6" w:rsidP="00E71FC3">
      <w:pPr>
        <w:spacing w:after="0" w:line="240" w:lineRule="auto"/>
      </w:pPr>
      <w:r>
        <w:separator/>
      </w:r>
    </w:p>
  </w:footnote>
  <w:footnote w:type="continuationSeparator" w:id="0">
    <w:p w:rsidR="00F824A6" w:rsidRDefault="00F824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4A6"/>
    <w:rsid w:val="001A7C09"/>
    <w:rsid w:val="00313DF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8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A0F07"/>
  <w15:chartTrackingRefBased/>
  <w15:docId w15:val="{E97F5273-DEF7-4BD4-BA96-905D6B30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2017-03-07T21:55:00Z</dcterms:created>
  <dcterms:modified xsi:type="dcterms:W3CDTF">2017-08-08T07:10:00Z</dcterms:modified>
</cp:coreProperties>
</file>