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16973" w14:textId="77777777" w:rsidR="00C26929" w:rsidRDefault="00C26929" w:rsidP="00C26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BYDDYK</w:t>
      </w:r>
      <w:r>
        <w:rPr>
          <w:rFonts w:ascii="Times New Roman" w:hAnsi="Times New Roman" w:cs="Times New Roman"/>
          <w:sz w:val="24"/>
          <w:szCs w:val="24"/>
        </w:rPr>
        <w:t xml:space="preserve">       (fl.1467)</w:t>
      </w:r>
    </w:p>
    <w:p w14:paraId="35A74E8C" w14:textId="4C4B4B81" w:rsidR="00C26929" w:rsidRDefault="00C26929" w:rsidP="00C26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884D66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6E7D2EAB" w14:textId="77777777" w:rsidR="00C26929" w:rsidRDefault="00C26929" w:rsidP="00C269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743FD8" w14:textId="77777777" w:rsidR="00C26929" w:rsidRDefault="00C26929" w:rsidP="00C269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C226B3" w14:textId="77777777" w:rsidR="00C26929" w:rsidRDefault="00C26929" w:rsidP="00C26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became apprenticed to John Bronn, cutler(q.v.).</w:t>
      </w:r>
    </w:p>
    <w:p w14:paraId="0C5363B8" w14:textId="77777777" w:rsidR="00C26929" w:rsidRDefault="00C26929" w:rsidP="00C26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76253047" w14:textId="77777777" w:rsidR="00C26929" w:rsidRDefault="00C26929" w:rsidP="00C269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BA1AF8" w14:textId="77777777" w:rsidR="00C26929" w:rsidRDefault="00C26929" w:rsidP="00C269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A94347" w14:textId="77777777" w:rsidR="00C26929" w:rsidRDefault="00C26929" w:rsidP="00C26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2022</w:t>
      </w:r>
    </w:p>
    <w:p w14:paraId="0008B9C7" w14:textId="77777777" w:rsidR="00BA00AB" w:rsidRPr="00C26929" w:rsidRDefault="00BA00AB" w:rsidP="00C26929"/>
    <w:sectPr w:rsidR="00BA00AB" w:rsidRPr="00C269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430C6" w14:textId="77777777" w:rsidR="00C66676" w:rsidRDefault="00C66676" w:rsidP="009139A6">
      <w:r>
        <w:separator/>
      </w:r>
    </w:p>
  </w:endnote>
  <w:endnote w:type="continuationSeparator" w:id="0">
    <w:p w14:paraId="183F14E1" w14:textId="77777777" w:rsidR="00C66676" w:rsidRDefault="00C666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8D9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A6A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9D3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4B718" w14:textId="77777777" w:rsidR="00C66676" w:rsidRDefault="00C66676" w:rsidP="009139A6">
      <w:r>
        <w:separator/>
      </w:r>
    </w:p>
  </w:footnote>
  <w:footnote w:type="continuationSeparator" w:id="0">
    <w:p w14:paraId="5BEF95B8" w14:textId="77777777" w:rsidR="00C66676" w:rsidRDefault="00C666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484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F2B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DAA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929"/>
    <w:rsid w:val="000666E0"/>
    <w:rsid w:val="002510B7"/>
    <w:rsid w:val="005C130B"/>
    <w:rsid w:val="00826F5C"/>
    <w:rsid w:val="00884D66"/>
    <w:rsid w:val="009139A6"/>
    <w:rsid w:val="009448BB"/>
    <w:rsid w:val="00A3176C"/>
    <w:rsid w:val="00AE65F8"/>
    <w:rsid w:val="00BA00AB"/>
    <w:rsid w:val="00C26929"/>
    <w:rsid w:val="00C66676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03B57"/>
  <w15:chartTrackingRefBased/>
  <w15:docId w15:val="{5F6C19F8-826A-4F4E-A007-AA0F89383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2022-04-14T08:18:00Z</dcterms:created>
  <dcterms:modified xsi:type="dcterms:W3CDTF">2023-03-10T09:01:00Z</dcterms:modified>
</cp:coreProperties>
</file>