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66A6D" w14:textId="154556BB" w:rsidR="00BA00AB" w:rsidRDefault="009B0A3F" w:rsidP="009139A6">
      <w:pPr>
        <w:pStyle w:val="NoSpacing"/>
        <w:rPr>
          <w:rFonts w:cs="Times New Roman"/>
          <w:szCs w:val="24"/>
        </w:rPr>
      </w:pPr>
      <w:r>
        <w:rPr>
          <w:rFonts w:cs="Times New Roman"/>
          <w:szCs w:val="24"/>
          <w:u w:val="single"/>
        </w:rPr>
        <w:t>John BYDDYK</w:t>
      </w:r>
      <w:r>
        <w:rPr>
          <w:rFonts w:cs="Times New Roman"/>
          <w:szCs w:val="24"/>
        </w:rPr>
        <w:t xml:space="preserve">      (fl.1467-8)</w:t>
      </w:r>
    </w:p>
    <w:p w14:paraId="201D02E0" w14:textId="055C7B2C" w:rsidR="009B0A3F" w:rsidRDefault="009B0A3F" w:rsidP="009139A6">
      <w:pPr>
        <w:pStyle w:val="NoSpacing"/>
        <w:rPr>
          <w:rFonts w:cs="Times New Roman"/>
          <w:szCs w:val="24"/>
        </w:rPr>
      </w:pPr>
      <w:r>
        <w:rPr>
          <w:rFonts w:cs="Times New Roman"/>
          <w:szCs w:val="24"/>
        </w:rPr>
        <w:t>of London. Apprentice cutler.</w:t>
      </w:r>
    </w:p>
    <w:p w14:paraId="47EDF909" w14:textId="0F77B500" w:rsidR="009B0A3F" w:rsidRDefault="009B0A3F" w:rsidP="009139A6">
      <w:pPr>
        <w:pStyle w:val="NoSpacing"/>
        <w:rPr>
          <w:rFonts w:cs="Times New Roman"/>
          <w:szCs w:val="24"/>
        </w:rPr>
      </w:pPr>
    </w:p>
    <w:p w14:paraId="7E677599" w14:textId="62175C0D" w:rsidR="009B0A3F" w:rsidRDefault="009B0A3F" w:rsidP="009139A6">
      <w:pPr>
        <w:pStyle w:val="NoSpacing"/>
        <w:rPr>
          <w:rFonts w:cs="Times New Roman"/>
          <w:szCs w:val="24"/>
        </w:rPr>
      </w:pPr>
    </w:p>
    <w:p w14:paraId="35334719" w14:textId="4869310A" w:rsidR="009B0A3F" w:rsidRDefault="009B0A3F" w:rsidP="009139A6">
      <w:pPr>
        <w:pStyle w:val="NoSpacing"/>
        <w:rPr>
          <w:rFonts w:cs="Times New Roman"/>
          <w:szCs w:val="24"/>
        </w:rPr>
      </w:pPr>
      <w:r>
        <w:rPr>
          <w:rFonts w:cs="Times New Roman"/>
          <w:szCs w:val="24"/>
        </w:rPr>
        <w:t xml:space="preserve">         1467-8</w:t>
      </w:r>
      <w:r>
        <w:rPr>
          <w:rFonts w:cs="Times New Roman"/>
          <w:szCs w:val="24"/>
        </w:rPr>
        <w:tab/>
        <w:t>He was apprentice of John Broun of London, cutler(q.v.).</w:t>
      </w:r>
    </w:p>
    <w:p w14:paraId="068B3649" w14:textId="4FA5331B" w:rsidR="009B0A3F" w:rsidRDefault="009B0A3F" w:rsidP="009B0A3F">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p.360)</w:t>
      </w:r>
    </w:p>
    <w:p w14:paraId="0FA675DE" w14:textId="00047E13" w:rsidR="009B0A3F" w:rsidRDefault="009B0A3F" w:rsidP="009B0A3F">
      <w:pPr>
        <w:pStyle w:val="NoSpacing"/>
        <w:rPr>
          <w:rFonts w:eastAsia="Times New Roman" w:cs="Times New Roman"/>
          <w:szCs w:val="24"/>
        </w:rPr>
      </w:pPr>
    </w:p>
    <w:p w14:paraId="476549C3" w14:textId="13CB93C9" w:rsidR="009B0A3F" w:rsidRDefault="009B0A3F" w:rsidP="009B0A3F">
      <w:pPr>
        <w:pStyle w:val="NoSpacing"/>
        <w:rPr>
          <w:rFonts w:eastAsia="Times New Roman" w:cs="Times New Roman"/>
          <w:szCs w:val="24"/>
        </w:rPr>
      </w:pPr>
    </w:p>
    <w:p w14:paraId="03F15479" w14:textId="00C49724" w:rsidR="009B0A3F" w:rsidRPr="009B0A3F" w:rsidRDefault="009B0A3F" w:rsidP="009B0A3F">
      <w:pPr>
        <w:pStyle w:val="NoSpacing"/>
        <w:rPr>
          <w:rFonts w:cs="Times New Roman"/>
          <w:szCs w:val="24"/>
        </w:rPr>
      </w:pPr>
      <w:r>
        <w:rPr>
          <w:rFonts w:eastAsia="Times New Roman" w:cs="Times New Roman"/>
          <w:szCs w:val="24"/>
        </w:rPr>
        <w:t>8 February 2023</w:t>
      </w:r>
    </w:p>
    <w:sectPr w:rsidR="009B0A3F" w:rsidRPr="009B0A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6DAA9" w14:textId="77777777" w:rsidR="009B0A3F" w:rsidRDefault="009B0A3F" w:rsidP="009139A6">
      <w:r>
        <w:separator/>
      </w:r>
    </w:p>
  </w:endnote>
  <w:endnote w:type="continuationSeparator" w:id="0">
    <w:p w14:paraId="07B8C56D" w14:textId="77777777" w:rsidR="009B0A3F" w:rsidRDefault="009B0A3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65DA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6C1A9"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23D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C572" w14:textId="77777777" w:rsidR="009B0A3F" w:rsidRDefault="009B0A3F" w:rsidP="009139A6">
      <w:r>
        <w:separator/>
      </w:r>
    </w:p>
  </w:footnote>
  <w:footnote w:type="continuationSeparator" w:id="0">
    <w:p w14:paraId="6A24FE9E" w14:textId="77777777" w:rsidR="009B0A3F" w:rsidRDefault="009B0A3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87E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C366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A40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3F"/>
    <w:rsid w:val="000666E0"/>
    <w:rsid w:val="002510B7"/>
    <w:rsid w:val="005C130B"/>
    <w:rsid w:val="00826F5C"/>
    <w:rsid w:val="009139A6"/>
    <w:rsid w:val="009448BB"/>
    <w:rsid w:val="00947624"/>
    <w:rsid w:val="009B0A3F"/>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0855"/>
  <w15:chartTrackingRefBased/>
  <w15:docId w15:val="{979C4867-7D80-4405-AA0B-7913B7623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52</Words>
  <Characters>297</Characters>
  <Application>Microsoft Office Word</Application>
  <DocSecurity>0</DocSecurity>
  <Lines>2</Lines>
  <Paragraphs>1</Paragraphs>
  <ScaleCrop>false</ScaleCrop>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2023-02-08T16:21:00Z</dcterms:created>
  <dcterms:modified xsi:type="dcterms:W3CDTF">2023-02-08T16:24:00Z</dcterms:modified>
</cp:coreProperties>
</file>