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7F2A6" w14:textId="77777777" w:rsidR="00D14198" w:rsidRDefault="00D14198" w:rsidP="00D141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BYCROFT</w:t>
      </w:r>
      <w:r>
        <w:rPr>
          <w:rFonts w:ascii="Times New Roman" w:hAnsi="Times New Roman" w:cs="Times New Roman"/>
        </w:rPr>
        <w:t xml:space="preserve">      (fl.1484)</w:t>
      </w:r>
    </w:p>
    <w:p w14:paraId="5704AB7C" w14:textId="77777777" w:rsidR="00D14198" w:rsidRDefault="00D14198" w:rsidP="00D141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Clerk.</w:t>
      </w:r>
    </w:p>
    <w:p w14:paraId="6933A470" w14:textId="77777777" w:rsidR="00D14198" w:rsidRDefault="00D14198" w:rsidP="00D14198">
      <w:pPr>
        <w:rPr>
          <w:rFonts w:ascii="Times New Roman" w:hAnsi="Times New Roman" w:cs="Times New Roman"/>
        </w:rPr>
      </w:pPr>
    </w:p>
    <w:p w14:paraId="7D384835" w14:textId="36051EF7" w:rsidR="00D14198" w:rsidRDefault="00D14198" w:rsidP="00D14198">
      <w:pPr>
        <w:rPr>
          <w:rFonts w:ascii="Times New Roman" w:hAnsi="Times New Roman" w:cs="Times New Roman"/>
        </w:rPr>
      </w:pPr>
    </w:p>
    <w:p w14:paraId="737E0922" w14:textId="77777777" w:rsidR="00537359" w:rsidRDefault="00537359" w:rsidP="00537359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John Risley, Prior of Horsham St.Faith, Norfolk(q.v.), brought a plaint</w:t>
      </w:r>
    </w:p>
    <w:p w14:paraId="45316127" w14:textId="77777777" w:rsidR="00537359" w:rsidRDefault="00537359" w:rsidP="00537359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of debt against him.</w:t>
      </w:r>
    </w:p>
    <w:p w14:paraId="7D81B15C" w14:textId="047A838C" w:rsidR="00537359" w:rsidRPr="00537359" w:rsidRDefault="00537359" w:rsidP="00537359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r>
        <w:rPr>
          <w:rFonts w:eastAsia="Calibri"/>
        </w:rPr>
        <w:t xml:space="preserve"> </w:t>
      </w:r>
      <w:hyperlink r:id="rId6" w:history="1">
        <w:r w:rsidRPr="001A73A8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73370C31" w14:textId="77777777" w:rsidR="00D14198" w:rsidRDefault="00D14198" w:rsidP="00D141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Risley, Prior of Horsham St.Faith(q.v.), brought a plaint of debt against</w:t>
      </w:r>
    </w:p>
    <w:p w14:paraId="21DBA638" w14:textId="77777777" w:rsidR="00D14198" w:rsidRDefault="00D14198" w:rsidP="00D141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028473E9" w14:textId="77777777" w:rsidR="00D14198" w:rsidRDefault="00D14198" w:rsidP="00D141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E5F62A6" w14:textId="77777777" w:rsidR="00D14198" w:rsidRDefault="00D14198" w:rsidP="00D14198">
      <w:pPr>
        <w:rPr>
          <w:rFonts w:ascii="Times New Roman" w:hAnsi="Times New Roman" w:cs="Times New Roman"/>
        </w:rPr>
      </w:pPr>
    </w:p>
    <w:p w14:paraId="1C584C35" w14:textId="77777777" w:rsidR="00D14198" w:rsidRDefault="00D14198" w:rsidP="00D141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27045D4" w14:textId="6B153C57" w:rsidR="00D14198" w:rsidRDefault="00D14198" w:rsidP="00D141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December 2018</w:t>
      </w:r>
    </w:p>
    <w:p w14:paraId="28B8D56F" w14:textId="730555A8" w:rsidR="00537359" w:rsidRDefault="00537359" w:rsidP="00D141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June 2021</w:t>
      </w:r>
    </w:p>
    <w:p w14:paraId="2E0A9AB6" w14:textId="77777777" w:rsidR="006B2F86" w:rsidRPr="00E71FC3" w:rsidRDefault="00537359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1897C" w14:textId="77777777" w:rsidR="00D14198" w:rsidRDefault="00D14198" w:rsidP="00E71FC3">
      <w:r>
        <w:separator/>
      </w:r>
    </w:p>
  </w:endnote>
  <w:endnote w:type="continuationSeparator" w:id="0">
    <w:p w14:paraId="5CDA6884" w14:textId="77777777" w:rsidR="00D14198" w:rsidRDefault="00D141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EC4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DFA5A" w14:textId="77777777" w:rsidR="00D14198" w:rsidRDefault="00D14198" w:rsidP="00E71FC3">
      <w:r>
        <w:separator/>
      </w:r>
    </w:p>
  </w:footnote>
  <w:footnote w:type="continuationSeparator" w:id="0">
    <w:p w14:paraId="54993BAD" w14:textId="77777777" w:rsidR="00D14198" w:rsidRDefault="00D141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98"/>
    <w:rsid w:val="001A7C09"/>
    <w:rsid w:val="00537359"/>
    <w:rsid w:val="00577BD5"/>
    <w:rsid w:val="00656CBA"/>
    <w:rsid w:val="006A1F77"/>
    <w:rsid w:val="00733BE7"/>
    <w:rsid w:val="00AB52E8"/>
    <w:rsid w:val="00B16D3F"/>
    <w:rsid w:val="00BB41AC"/>
    <w:rsid w:val="00D1419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4909A"/>
  <w15:chartTrackingRefBased/>
  <w15:docId w15:val="{B63C171E-A0A1-4148-A96F-63DCDCEC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1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141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2018-12-12T20:09:00Z</dcterms:created>
  <dcterms:modified xsi:type="dcterms:W3CDTF">2021-06-11T10:35:00Z</dcterms:modified>
</cp:coreProperties>
</file>