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E54A" w14:textId="77777777" w:rsidR="00CF5BCB" w:rsidRPr="00690BA6" w:rsidRDefault="00CF5BCB" w:rsidP="00CF5B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BYCOTE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3372A0A" w14:textId="77777777" w:rsidR="00CF5BCB" w:rsidRDefault="00CF5BCB" w:rsidP="00CF5B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06549987" w14:textId="77777777" w:rsidR="00CF5BCB" w:rsidRDefault="00CF5BCB" w:rsidP="00CF5B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285FD" w14:textId="77777777" w:rsidR="00CF5BCB" w:rsidRDefault="00CF5BCB" w:rsidP="00CF5B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2B32B8" w14:textId="77777777" w:rsidR="00CF5BCB" w:rsidRDefault="00CF5BCB" w:rsidP="00CF5B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0A45A7C5" w14:textId="77777777" w:rsidR="00CF5BCB" w:rsidRDefault="00CF5BCB" w:rsidP="00CF5BC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D41EBD6" w14:textId="77777777" w:rsidR="00CF5BCB" w:rsidRDefault="00CF5BCB" w:rsidP="00CF5BC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5013E38" w14:textId="77777777" w:rsidR="00CF5BCB" w:rsidRDefault="00CF5BCB" w:rsidP="00CF5B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BBCBD24" w14:textId="77777777" w:rsidR="00CF5BCB" w:rsidRDefault="00CF5BCB" w:rsidP="00CF5B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2B0DCE8" w14:textId="77777777" w:rsidR="00CF5BCB" w:rsidRDefault="00CF5BCB" w:rsidP="00CF5B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7D68B7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1414E" w14:textId="77777777" w:rsidR="00CF5BCB" w:rsidRDefault="00CF5BCB" w:rsidP="009139A6">
      <w:r>
        <w:separator/>
      </w:r>
    </w:p>
  </w:endnote>
  <w:endnote w:type="continuationSeparator" w:id="0">
    <w:p w14:paraId="423C48FD" w14:textId="77777777" w:rsidR="00CF5BCB" w:rsidRDefault="00CF5B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53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54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91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57A61" w14:textId="77777777" w:rsidR="00CF5BCB" w:rsidRDefault="00CF5BCB" w:rsidP="009139A6">
      <w:r>
        <w:separator/>
      </w:r>
    </w:p>
  </w:footnote>
  <w:footnote w:type="continuationSeparator" w:id="0">
    <w:p w14:paraId="03E9A8B4" w14:textId="77777777" w:rsidR="00CF5BCB" w:rsidRDefault="00CF5B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D51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0B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8C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C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5BC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0EF72"/>
  <w15:chartTrackingRefBased/>
  <w15:docId w15:val="{302E6621-2292-48B2-89B7-3A3A6849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2021-04-22T11:15:00Z</dcterms:created>
  <dcterms:modified xsi:type="dcterms:W3CDTF">2021-04-22T11:16:00Z</dcterms:modified>
</cp:coreProperties>
</file>