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7E19C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BYCHYNDON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71C6DDE2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Aylesbury, Buckinghamshire.</w:t>
      </w:r>
    </w:p>
    <w:p w14:paraId="753B1A7D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4231F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443E3" w14:textId="77777777" w:rsidR="004C2F04" w:rsidRDefault="004C2F04" w:rsidP="004C2F04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Buckinghamshire the tax of a fifteenth and a tenth granted to the King at the last Parliament.</w:t>
      </w:r>
    </w:p>
    <w:p w14:paraId="305D3D66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0409350B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4A94E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00C06" w14:textId="77777777" w:rsidR="004C2F04" w:rsidRDefault="004C2F04" w:rsidP="004C2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7BD2E1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28B44" w14:textId="77777777" w:rsidR="004C2F04" w:rsidRDefault="004C2F04" w:rsidP="009139A6">
      <w:r>
        <w:separator/>
      </w:r>
    </w:p>
  </w:endnote>
  <w:endnote w:type="continuationSeparator" w:id="0">
    <w:p w14:paraId="4863B6FF" w14:textId="77777777" w:rsidR="004C2F04" w:rsidRDefault="004C2F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ADF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EB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3B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C9A7" w14:textId="77777777" w:rsidR="004C2F04" w:rsidRDefault="004C2F04" w:rsidP="009139A6">
      <w:r>
        <w:separator/>
      </w:r>
    </w:p>
  </w:footnote>
  <w:footnote w:type="continuationSeparator" w:id="0">
    <w:p w14:paraId="640B5271" w14:textId="77777777" w:rsidR="004C2F04" w:rsidRDefault="004C2F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7F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CC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45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04"/>
    <w:rsid w:val="000666E0"/>
    <w:rsid w:val="002510B7"/>
    <w:rsid w:val="004C2F0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BE78"/>
  <w15:chartTrackingRefBased/>
  <w15:docId w15:val="{6BCEB784-296B-4D2B-B09C-F311A495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2021-05-31T09:43:00Z</dcterms:created>
  <dcterms:modified xsi:type="dcterms:W3CDTF">2021-05-31T09:44:00Z</dcterms:modified>
</cp:coreProperties>
</file>