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BYBESWORTH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Hitchin,</w:t>
      </w:r>
    </w:p>
    <w:p w:rsid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Hertfordshire, into the lands of the late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Cokayne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24-155)</w:t>
      </w:r>
    </w:p>
    <w:p w:rsid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A22C0" w:rsidRDefault="006A22C0" w:rsidP="006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2016</w:t>
      </w:r>
      <w:bookmarkStart w:id="0" w:name="_GoBack"/>
      <w:bookmarkEnd w:id="0"/>
    </w:p>
    <w:sectPr w:rsidR="006B2F86" w:rsidRPr="006A22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2C0" w:rsidRDefault="006A22C0" w:rsidP="00E71FC3">
      <w:pPr>
        <w:spacing w:after="0" w:line="240" w:lineRule="auto"/>
      </w:pPr>
      <w:r>
        <w:separator/>
      </w:r>
    </w:p>
  </w:endnote>
  <w:endnote w:type="continuationSeparator" w:id="0">
    <w:p w:rsidR="006A22C0" w:rsidRDefault="006A22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2C0" w:rsidRDefault="006A22C0" w:rsidP="00E71FC3">
      <w:pPr>
        <w:spacing w:after="0" w:line="240" w:lineRule="auto"/>
      </w:pPr>
      <w:r>
        <w:separator/>
      </w:r>
    </w:p>
  </w:footnote>
  <w:footnote w:type="continuationSeparator" w:id="0">
    <w:p w:rsidR="006A22C0" w:rsidRDefault="006A22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2C0"/>
    <w:rsid w:val="006A22C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F62E9"/>
  <w15:chartTrackingRefBased/>
  <w15:docId w15:val="{86362F14-91E9-47C9-91FE-3EBBBFB5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2016-04-11T19:34:00Z</dcterms:created>
  <dcterms:modified xsi:type="dcterms:W3CDTF">2016-04-11T19:35:00Z</dcterms:modified>
</cp:coreProperties>
</file>