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2CB60" w14:textId="77777777" w:rsidR="007B71CA" w:rsidRDefault="007B71CA" w:rsidP="007B71CA">
      <w:pPr>
        <w:pStyle w:val="NoSpacing"/>
      </w:pPr>
      <w:r>
        <w:rPr>
          <w:u w:val="single"/>
        </w:rPr>
        <w:t>Agnes BUTTELER</w:t>
      </w:r>
      <w:r>
        <w:t xml:space="preserve">       (fl.1479)</w:t>
      </w:r>
    </w:p>
    <w:p w14:paraId="65510C7F" w14:textId="77777777" w:rsidR="007B71CA" w:rsidRDefault="007B71CA" w:rsidP="007B71CA">
      <w:pPr>
        <w:pStyle w:val="NoSpacing"/>
      </w:pPr>
      <w:r>
        <w:t>Late nurse of the King’s children Anne and George.</w:t>
      </w:r>
    </w:p>
    <w:p w14:paraId="7159502E" w14:textId="77777777" w:rsidR="007B71CA" w:rsidRDefault="007B71CA" w:rsidP="007B71CA">
      <w:pPr>
        <w:pStyle w:val="NoSpacing"/>
      </w:pPr>
    </w:p>
    <w:p w14:paraId="0A65F212" w14:textId="77777777" w:rsidR="007B71CA" w:rsidRDefault="007B71CA" w:rsidP="007B71CA">
      <w:pPr>
        <w:pStyle w:val="NoSpacing"/>
      </w:pPr>
    </w:p>
    <w:p w14:paraId="04044BAC" w14:textId="77777777" w:rsidR="007B71CA" w:rsidRDefault="007B71CA" w:rsidP="007B71CA">
      <w:pPr>
        <w:pStyle w:val="NoSpacing"/>
      </w:pPr>
      <w:r>
        <w:t>= Thomas.     (C.P.R. 1476-85 p.157)</w:t>
      </w:r>
    </w:p>
    <w:p w14:paraId="33D7C2A0" w14:textId="77777777" w:rsidR="007B71CA" w:rsidRDefault="007B71CA" w:rsidP="007B71CA">
      <w:pPr>
        <w:pStyle w:val="NoSpacing"/>
      </w:pPr>
    </w:p>
    <w:p w14:paraId="7752565A" w14:textId="77777777" w:rsidR="007B71CA" w:rsidRDefault="007B71CA" w:rsidP="007B71CA">
      <w:pPr>
        <w:pStyle w:val="NoSpacing"/>
      </w:pPr>
    </w:p>
    <w:p w14:paraId="2CC7BFEB" w14:textId="77777777" w:rsidR="007B71CA" w:rsidRDefault="007B71CA" w:rsidP="007B71CA">
      <w:pPr>
        <w:pStyle w:val="NoSpacing"/>
      </w:pPr>
      <w:r>
        <w:t xml:space="preserve">  7 May1479</w:t>
      </w:r>
      <w:r>
        <w:tab/>
        <w:t xml:space="preserve">She was granted an annuity of £10 for her good service to the King and </w:t>
      </w:r>
    </w:p>
    <w:p w14:paraId="061A72B7" w14:textId="77777777" w:rsidR="007B71CA" w:rsidRDefault="007B71CA" w:rsidP="007B71CA">
      <w:pPr>
        <w:pStyle w:val="NoSpacing"/>
      </w:pPr>
      <w:r>
        <w:tab/>
      </w:r>
      <w:r>
        <w:tab/>
        <w:t>the Queen.    (ibid.)</w:t>
      </w:r>
    </w:p>
    <w:p w14:paraId="3FAF8FE0" w14:textId="77777777" w:rsidR="007B71CA" w:rsidRDefault="007B71CA" w:rsidP="007B71CA">
      <w:pPr>
        <w:pStyle w:val="NoSpacing"/>
      </w:pPr>
    </w:p>
    <w:p w14:paraId="4D2F6375" w14:textId="77777777" w:rsidR="007B71CA" w:rsidRDefault="007B71CA" w:rsidP="007B71CA">
      <w:pPr>
        <w:pStyle w:val="NoSpacing"/>
      </w:pPr>
    </w:p>
    <w:p w14:paraId="2E076C9A" w14:textId="77777777" w:rsidR="007B71CA" w:rsidRDefault="007B71CA" w:rsidP="007B71CA">
      <w:pPr>
        <w:pStyle w:val="NoSpacing"/>
      </w:pPr>
      <w:r>
        <w:t>6 June 2026</w:t>
      </w:r>
    </w:p>
    <w:p w14:paraId="3888A66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1A631" w14:textId="77777777" w:rsidR="00BC4E64" w:rsidRDefault="00BC4E64" w:rsidP="00086E2C">
      <w:pPr>
        <w:spacing w:after="0" w:line="240" w:lineRule="auto"/>
      </w:pPr>
      <w:r>
        <w:separator/>
      </w:r>
    </w:p>
  </w:endnote>
  <w:endnote w:type="continuationSeparator" w:id="0">
    <w:p w14:paraId="1806DB22" w14:textId="77777777" w:rsidR="00BC4E64" w:rsidRDefault="00BC4E6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16C0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53C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359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BBB43" w14:textId="77777777" w:rsidR="00BC4E64" w:rsidRDefault="00BC4E64" w:rsidP="00086E2C">
      <w:pPr>
        <w:spacing w:after="0" w:line="240" w:lineRule="auto"/>
      </w:pPr>
      <w:r>
        <w:separator/>
      </w:r>
    </w:p>
  </w:footnote>
  <w:footnote w:type="continuationSeparator" w:id="0">
    <w:p w14:paraId="74E41E0B" w14:textId="77777777" w:rsidR="00BC4E64" w:rsidRDefault="00BC4E6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3C7C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2AD2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C2E1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1CA"/>
    <w:rsid w:val="00086E2C"/>
    <w:rsid w:val="000A2E7A"/>
    <w:rsid w:val="002244B7"/>
    <w:rsid w:val="00314D94"/>
    <w:rsid w:val="005435B9"/>
    <w:rsid w:val="00617568"/>
    <w:rsid w:val="006E68FA"/>
    <w:rsid w:val="007B71CA"/>
    <w:rsid w:val="00886B5E"/>
    <w:rsid w:val="008E56AD"/>
    <w:rsid w:val="00AF65CA"/>
    <w:rsid w:val="00BC4E6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0AA2F"/>
  <w15:chartTrackingRefBased/>
  <w15:docId w15:val="{FDD65ED3-63E7-4E66-804C-04AC1363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38</Words>
  <Characters>208</Characters>
  <Application>Microsoft Office Word</Application>
  <DocSecurity>0</DocSecurity>
  <Lines>13</Lines>
  <Paragraphs>7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2026-06-06T19:38:00Z</dcterms:created>
  <dcterms:modified xsi:type="dcterms:W3CDTF">2026-06-06T19:41:00Z</dcterms:modified>
</cp:coreProperties>
</file>