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CB11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BUSSHELET</w:t>
      </w:r>
      <w:r>
        <w:rPr>
          <w:rFonts w:ascii="Times New Roman" w:hAnsi="Times New Roman" w:cs="Times New Roman"/>
        </w:rPr>
        <w:t xml:space="preserve">      (fl.1472)</w:t>
      </w:r>
    </w:p>
    <w:p w14:paraId="54A914AE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Stepney, Middlesex. Labourer.</w:t>
      </w:r>
    </w:p>
    <w:p w14:paraId="758B3851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</w:p>
    <w:p w14:paraId="78FC64D9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</w:p>
    <w:p w14:paraId="05B5C88E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 brought a plaint of trespass against him and 21 others.</w:t>
      </w:r>
    </w:p>
    <w:p w14:paraId="29DB9C78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690E79DD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</w:p>
    <w:p w14:paraId="6B65FE0E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</w:p>
    <w:p w14:paraId="42D05912" w14:textId="77777777" w:rsidR="00042C2C" w:rsidRDefault="00042C2C" w:rsidP="00042C2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2026</w:t>
      </w:r>
    </w:p>
    <w:p w14:paraId="6898E17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9B6CE" w14:textId="77777777" w:rsidR="0002532D" w:rsidRDefault="0002532D" w:rsidP="00086E2C">
      <w:pPr>
        <w:spacing w:after="0" w:line="240" w:lineRule="auto"/>
      </w:pPr>
      <w:r>
        <w:separator/>
      </w:r>
    </w:p>
  </w:endnote>
  <w:endnote w:type="continuationSeparator" w:id="0">
    <w:p w14:paraId="211D2037" w14:textId="77777777" w:rsidR="0002532D" w:rsidRDefault="0002532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79D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7D53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7EE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C613D" w14:textId="77777777" w:rsidR="0002532D" w:rsidRDefault="0002532D" w:rsidP="00086E2C">
      <w:pPr>
        <w:spacing w:after="0" w:line="240" w:lineRule="auto"/>
      </w:pPr>
      <w:r>
        <w:separator/>
      </w:r>
    </w:p>
  </w:footnote>
  <w:footnote w:type="continuationSeparator" w:id="0">
    <w:p w14:paraId="3CC65C9B" w14:textId="77777777" w:rsidR="0002532D" w:rsidRDefault="0002532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218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889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815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2C"/>
    <w:rsid w:val="0002532D"/>
    <w:rsid w:val="00042C2C"/>
    <w:rsid w:val="00086E2C"/>
    <w:rsid w:val="000A2E7A"/>
    <w:rsid w:val="002244B7"/>
    <w:rsid w:val="00314D94"/>
    <w:rsid w:val="00617568"/>
    <w:rsid w:val="006E68FA"/>
    <w:rsid w:val="00764DD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55B3A"/>
  <w15:chartTrackingRefBased/>
  <w15:docId w15:val="{E9B52747-0A20-4F16-A529-2AFCCA4E6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42C2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2C2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227</Characters>
  <Application>Microsoft Office Word</Application>
  <DocSecurity>0</DocSecurity>
  <Lines>13</Lines>
  <Paragraphs>7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2026-02-11T00:00:00Z</dcterms:created>
  <dcterms:modified xsi:type="dcterms:W3CDTF">2026-02-11T00:01:00Z</dcterms:modified>
</cp:coreProperties>
</file>