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A90D6" w14:textId="77777777" w:rsidR="005A715B" w:rsidRDefault="005A715B" w:rsidP="005A715B">
      <w:pPr>
        <w:pStyle w:val="NoSpacing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Thomas BUSSHE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>(fl.1470)</w:t>
      </w:r>
    </w:p>
    <w:p w14:paraId="3DF34626" w14:textId="77777777" w:rsidR="005A715B" w:rsidRDefault="005A715B" w:rsidP="005A715B">
      <w:pPr>
        <w:pStyle w:val="NoSpacing"/>
        <w:rPr>
          <w:rFonts w:ascii="Times New Roman" w:hAnsi="Times New Roman" w:cs="Times New Roman"/>
        </w:rPr>
      </w:pPr>
    </w:p>
    <w:p w14:paraId="38D6E291" w14:textId="77777777" w:rsidR="005A715B" w:rsidRDefault="005A715B" w:rsidP="005A715B">
      <w:pPr>
        <w:pStyle w:val="NoSpacing"/>
        <w:rPr>
          <w:rFonts w:ascii="Times New Roman" w:hAnsi="Times New Roman" w:cs="Times New Roman"/>
        </w:rPr>
      </w:pPr>
    </w:p>
    <w:p w14:paraId="26BEA873" w14:textId="77777777" w:rsidR="005A715B" w:rsidRDefault="005A715B" w:rsidP="005A715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7B50FA19" w14:textId="77777777" w:rsidR="005A715B" w:rsidRDefault="005A715B" w:rsidP="005A715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6C97855E" w14:textId="77777777" w:rsidR="005A715B" w:rsidRDefault="005A715B" w:rsidP="005A715B">
      <w:pPr>
        <w:pStyle w:val="NoSpacing"/>
        <w:rPr>
          <w:rFonts w:ascii="Times New Roman" w:hAnsi="Times New Roman" w:cs="Times New Roman"/>
        </w:rPr>
      </w:pPr>
    </w:p>
    <w:p w14:paraId="0BE463C2" w14:textId="77777777" w:rsidR="005A715B" w:rsidRDefault="005A715B" w:rsidP="005A715B">
      <w:pPr>
        <w:pStyle w:val="NoSpacing"/>
        <w:rPr>
          <w:rFonts w:ascii="Times New Roman" w:hAnsi="Times New Roman" w:cs="Times New Roman"/>
        </w:rPr>
      </w:pPr>
    </w:p>
    <w:p w14:paraId="53D3BFA6" w14:textId="77777777" w:rsidR="005A715B" w:rsidRDefault="005A715B" w:rsidP="005A715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562773A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24FBC" w14:textId="77777777" w:rsidR="00BA2F5E" w:rsidRDefault="00BA2F5E" w:rsidP="00086E2C">
      <w:pPr>
        <w:spacing w:after="0" w:line="240" w:lineRule="auto"/>
      </w:pPr>
      <w:r>
        <w:separator/>
      </w:r>
    </w:p>
  </w:endnote>
  <w:endnote w:type="continuationSeparator" w:id="0">
    <w:p w14:paraId="451D8AE0" w14:textId="77777777" w:rsidR="00BA2F5E" w:rsidRDefault="00BA2F5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8173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1132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71E4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29291" w14:textId="77777777" w:rsidR="00BA2F5E" w:rsidRDefault="00BA2F5E" w:rsidP="00086E2C">
      <w:pPr>
        <w:spacing w:after="0" w:line="240" w:lineRule="auto"/>
      </w:pPr>
      <w:r>
        <w:separator/>
      </w:r>
    </w:p>
  </w:footnote>
  <w:footnote w:type="continuationSeparator" w:id="0">
    <w:p w14:paraId="4C6AD841" w14:textId="77777777" w:rsidR="00BA2F5E" w:rsidRDefault="00BA2F5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0136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A89C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F47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15B"/>
    <w:rsid w:val="00086E2C"/>
    <w:rsid w:val="000A2E7A"/>
    <w:rsid w:val="002244B7"/>
    <w:rsid w:val="002C3660"/>
    <w:rsid w:val="00314D94"/>
    <w:rsid w:val="005A715B"/>
    <w:rsid w:val="00617568"/>
    <w:rsid w:val="006E68FA"/>
    <w:rsid w:val="00BA2F5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03750"/>
  <w15:chartTrackingRefBased/>
  <w15:docId w15:val="{6BA6C6BF-54C8-4454-8C57-6BE961CAF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A71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27</Words>
  <Characters>129</Characters>
  <Application>Microsoft Office Word</Application>
  <DocSecurity>0</DocSecurity>
  <Lines>9</Lines>
  <Paragraphs>5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2026-02-11T17:27:00Z</dcterms:created>
  <dcterms:modified xsi:type="dcterms:W3CDTF">2026-02-11T17:28:00Z</dcterms:modified>
</cp:coreProperties>
</file>