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156DF" w14:textId="77777777" w:rsidR="00D442B9" w:rsidRDefault="00D442B9" w:rsidP="00D442B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BUSSH</w:t>
      </w:r>
      <w:r>
        <w:rPr>
          <w:rFonts w:ascii="Times New Roman" w:hAnsi="Times New Roman" w:cs="Times New Roman"/>
        </w:rPr>
        <w:t xml:space="preserve">        (fl.1472)</w:t>
      </w:r>
    </w:p>
    <w:p w14:paraId="420E7EBB" w14:textId="77777777" w:rsidR="00D442B9" w:rsidRDefault="00D442B9" w:rsidP="00D442B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Norwich. Smith.</w:t>
      </w:r>
    </w:p>
    <w:p w14:paraId="41209DFB" w14:textId="77777777" w:rsidR="00D442B9" w:rsidRDefault="00D442B9" w:rsidP="00D442B9">
      <w:pPr>
        <w:pStyle w:val="NoSpacing"/>
        <w:rPr>
          <w:rFonts w:ascii="Times New Roman" w:hAnsi="Times New Roman" w:cs="Times New Roman"/>
        </w:rPr>
      </w:pPr>
    </w:p>
    <w:p w14:paraId="1B597C0E" w14:textId="77777777" w:rsidR="00D442B9" w:rsidRDefault="00D442B9" w:rsidP="00D442B9">
      <w:pPr>
        <w:pStyle w:val="NoSpacing"/>
        <w:rPr>
          <w:rFonts w:ascii="Times New Roman" w:hAnsi="Times New Roman" w:cs="Times New Roman"/>
        </w:rPr>
      </w:pPr>
    </w:p>
    <w:p w14:paraId="52F8DEB4" w14:textId="77777777" w:rsidR="00D442B9" w:rsidRDefault="00D442B9" w:rsidP="00D442B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The King indicted him and 16 others for trespass, insurrection, maintenance</w:t>
      </w:r>
    </w:p>
    <w:p w14:paraId="30849362" w14:textId="77777777" w:rsidR="00D442B9" w:rsidRDefault="00D442B9" w:rsidP="00D442B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usurpation.    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6916D0F8" w14:textId="77777777" w:rsidR="00D442B9" w:rsidRDefault="00D442B9" w:rsidP="00D442B9">
      <w:pPr>
        <w:pStyle w:val="NoSpacing"/>
        <w:rPr>
          <w:rFonts w:ascii="Times New Roman" w:hAnsi="Times New Roman" w:cs="Times New Roman"/>
        </w:rPr>
      </w:pPr>
    </w:p>
    <w:p w14:paraId="2B5BA70B" w14:textId="77777777" w:rsidR="00D442B9" w:rsidRDefault="00D442B9" w:rsidP="00D442B9">
      <w:pPr>
        <w:pStyle w:val="NoSpacing"/>
        <w:rPr>
          <w:rFonts w:ascii="Times New Roman" w:hAnsi="Times New Roman" w:cs="Times New Roman"/>
        </w:rPr>
      </w:pPr>
    </w:p>
    <w:p w14:paraId="76240884" w14:textId="77777777" w:rsidR="00D442B9" w:rsidRDefault="00D442B9" w:rsidP="00D442B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February 2026</w:t>
      </w:r>
    </w:p>
    <w:p w14:paraId="1C32186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4A1F5" w14:textId="77777777" w:rsidR="009A552E" w:rsidRDefault="009A552E" w:rsidP="00086E2C">
      <w:pPr>
        <w:spacing w:after="0" w:line="240" w:lineRule="auto"/>
      </w:pPr>
      <w:r>
        <w:separator/>
      </w:r>
    </w:p>
  </w:endnote>
  <w:endnote w:type="continuationSeparator" w:id="0">
    <w:p w14:paraId="03D54375" w14:textId="77777777" w:rsidR="009A552E" w:rsidRDefault="009A552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B02F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F57D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5052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E6576" w14:textId="77777777" w:rsidR="009A552E" w:rsidRDefault="009A552E" w:rsidP="00086E2C">
      <w:pPr>
        <w:spacing w:after="0" w:line="240" w:lineRule="auto"/>
      </w:pPr>
      <w:r>
        <w:separator/>
      </w:r>
    </w:p>
  </w:footnote>
  <w:footnote w:type="continuationSeparator" w:id="0">
    <w:p w14:paraId="63D83973" w14:textId="77777777" w:rsidR="009A552E" w:rsidRDefault="009A552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411C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1C89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2A2A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2B9"/>
    <w:rsid w:val="00086E2C"/>
    <w:rsid w:val="000A2E7A"/>
    <w:rsid w:val="002244B7"/>
    <w:rsid w:val="00314D94"/>
    <w:rsid w:val="00617568"/>
    <w:rsid w:val="006E68FA"/>
    <w:rsid w:val="009A552E"/>
    <w:rsid w:val="00B53C8D"/>
    <w:rsid w:val="00D442B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22D28"/>
  <w15:chartTrackingRefBased/>
  <w15:docId w15:val="{F27433B8-7B7A-45BE-A1C0-63B29064B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442B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42B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2026-02-08T23:43:00Z</dcterms:created>
  <dcterms:modified xsi:type="dcterms:W3CDTF">2026-02-08T23:45:00Z</dcterms:modified>
</cp:coreProperties>
</file>