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8755A" w14:textId="77777777" w:rsidR="00DA562E" w:rsidRDefault="00DA562E" w:rsidP="00DA5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BUSSHEY</w:t>
      </w:r>
      <w:r>
        <w:rPr>
          <w:rFonts w:cs="Times New Roman"/>
          <w:szCs w:val="24"/>
        </w:rPr>
        <w:t xml:space="preserve">       (d.ca.1424)</w:t>
      </w:r>
    </w:p>
    <w:p w14:paraId="3D5AEED6" w14:textId="77777777" w:rsidR="00DA562E" w:rsidRDefault="00DA562E" w:rsidP="00DA5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Armourer.</w:t>
      </w:r>
    </w:p>
    <w:p w14:paraId="64896C38" w14:textId="77777777" w:rsidR="00DA562E" w:rsidRDefault="00DA562E" w:rsidP="00DA562E">
      <w:pPr>
        <w:pStyle w:val="NoSpacing"/>
        <w:rPr>
          <w:rFonts w:cs="Times New Roman"/>
          <w:szCs w:val="24"/>
        </w:rPr>
      </w:pPr>
    </w:p>
    <w:p w14:paraId="07099071" w14:textId="77777777" w:rsidR="00DA562E" w:rsidRDefault="00DA562E" w:rsidP="00DA562E">
      <w:pPr>
        <w:pStyle w:val="NoSpacing"/>
        <w:rPr>
          <w:rFonts w:cs="Times New Roman"/>
          <w:szCs w:val="24"/>
        </w:rPr>
      </w:pPr>
    </w:p>
    <w:p w14:paraId="14F6E857" w14:textId="77777777" w:rsidR="00DA562E" w:rsidRDefault="00DA562E" w:rsidP="00DA5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>John Bartram of Northampton, mercer, brought a plaint of debt against</w:t>
      </w:r>
    </w:p>
    <w:p w14:paraId="5F3C084D" w14:textId="77777777" w:rsidR="00DA562E" w:rsidRDefault="00DA562E" w:rsidP="00DA5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his executors.</w:t>
      </w:r>
    </w:p>
    <w:p w14:paraId="1D1762BE" w14:textId="77777777" w:rsidR="00DA562E" w:rsidRDefault="00DA562E" w:rsidP="00DA5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C7276">
          <w:rPr>
            <w:rStyle w:val="Hyperlink"/>
            <w:rFonts w:cs="Times New Roman"/>
            <w:szCs w:val="24"/>
          </w:rPr>
          <w:t>https://waalt.uh.edu/index.php/CP40/654:_A-J</w:t>
        </w:r>
      </w:hyperlink>
      <w:r>
        <w:rPr>
          <w:rFonts w:cs="Times New Roman"/>
          <w:szCs w:val="24"/>
        </w:rPr>
        <w:t xml:space="preserve"> )</w:t>
      </w:r>
    </w:p>
    <w:p w14:paraId="2533D4AA" w14:textId="77777777" w:rsidR="00DA562E" w:rsidRDefault="00DA562E" w:rsidP="00DA562E">
      <w:pPr>
        <w:pStyle w:val="NoSpacing"/>
        <w:rPr>
          <w:rFonts w:cs="Times New Roman"/>
          <w:szCs w:val="24"/>
        </w:rPr>
      </w:pPr>
    </w:p>
    <w:p w14:paraId="507235BB" w14:textId="77777777" w:rsidR="00DA562E" w:rsidRDefault="00DA562E" w:rsidP="00DA562E">
      <w:pPr>
        <w:pStyle w:val="NoSpacing"/>
        <w:rPr>
          <w:rFonts w:cs="Times New Roman"/>
          <w:szCs w:val="24"/>
        </w:rPr>
      </w:pPr>
    </w:p>
    <w:p w14:paraId="021C4E9A" w14:textId="33ED3E98" w:rsidR="00617568" w:rsidRPr="00086E2C" w:rsidRDefault="00DA56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4DB4A" w14:textId="77777777" w:rsidR="00117D21" w:rsidRDefault="00117D21" w:rsidP="00086E2C">
      <w:pPr>
        <w:spacing w:after="0" w:line="240" w:lineRule="auto"/>
      </w:pPr>
      <w:r>
        <w:separator/>
      </w:r>
    </w:p>
  </w:endnote>
  <w:endnote w:type="continuationSeparator" w:id="0">
    <w:p w14:paraId="6AC6D428" w14:textId="77777777" w:rsidR="00117D21" w:rsidRDefault="00117D2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5CC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D3F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5235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77CD" w14:textId="77777777" w:rsidR="00117D21" w:rsidRDefault="00117D21" w:rsidP="00086E2C">
      <w:pPr>
        <w:spacing w:after="0" w:line="240" w:lineRule="auto"/>
      </w:pPr>
      <w:r>
        <w:separator/>
      </w:r>
    </w:p>
  </w:footnote>
  <w:footnote w:type="continuationSeparator" w:id="0">
    <w:p w14:paraId="4C2DDDFA" w14:textId="77777777" w:rsidR="00117D21" w:rsidRDefault="00117D2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451B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2DA6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37D5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62E"/>
    <w:rsid w:val="00086E2C"/>
    <w:rsid w:val="000A2E7A"/>
    <w:rsid w:val="00117D21"/>
    <w:rsid w:val="001D1CE2"/>
    <w:rsid w:val="002244B7"/>
    <w:rsid w:val="00314D94"/>
    <w:rsid w:val="00617568"/>
    <w:rsid w:val="006E68FA"/>
    <w:rsid w:val="00DA562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542C7"/>
  <w15:chartTrackingRefBased/>
  <w15:docId w15:val="{FC9D01FE-6FE1-4955-BDE2-17C91E00C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A562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A562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173</Characters>
  <Application>Microsoft Office Word</Application>
  <DocSecurity>0</DocSecurity>
  <Lines>10</Lines>
  <Paragraphs>6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2026-03-25T21:15:00Z</dcterms:created>
  <dcterms:modified xsi:type="dcterms:W3CDTF">2026-03-25T21:16:00Z</dcterms:modified>
</cp:coreProperties>
</file>