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68D5E" w14:textId="77777777" w:rsidR="004B2A35" w:rsidRDefault="004B2A35" w:rsidP="004B2A3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BURY</w:t>
      </w:r>
      <w:r>
        <w:rPr>
          <w:rFonts w:ascii="Times New Roman" w:hAnsi="Times New Roman" w:cs="Times New Roman"/>
        </w:rPr>
        <w:t xml:space="preserve">       (fl.1432)</w:t>
      </w:r>
    </w:p>
    <w:p w14:paraId="433A3952" w14:textId="77777777" w:rsidR="004B2A35" w:rsidRDefault="004B2A35" w:rsidP="004B2A3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Barton, Warwickshire.</w:t>
      </w:r>
    </w:p>
    <w:p w14:paraId="2BB5E777" w14:textId="77777777" w:rsidR="004B2A35" w:rsidRDefault="004B2A35" w:rsidP="004B2A35">
      <w:pPr>
        <w:pStyle w:val="NoSpacing"/>
        <w:rPr>
          <w:rFonts w:ascii="Times New Roman" w:hAnsi="Times New Roman" w:cs="Times New Roman"/>
        </w:rPr>
      </w:pPr>
    </w:p>
    <w:p w14:paraId="7C7D908D" w14:textId="77777777" w:rsidR="004B2A35" w:rsidRDefault="004B2A35" w:rsidP="004B2A35">
      <w:pPr>
        <w:pStyle w:val="NoSpacing"/>
        <w:rPr>
          <w:rFonts w:ascii="Times New Roman" w:hAnsi="Times New Roman" w:cs="Times New Roman"/>
        </w:rPr>
      </w:pPr>
    </w:p>
    <w:p w14:paraId="781F66A2" w14:textId="77777777" w:rsidR="004B2A35" w:rsidRPr="006B184F" w:rsidRDefault="004B2A35" w:rsidP="004B2A35">
      <w:pPr>
        <w:pStyle w:val="NoSpacing"/>
        <w:rPr>
          <w:rFonts w:ascii="Times New Roman" w:hAnsi="Times New Roman" w:cs="Times New Roman"/>
        </w:rPr>
      </w:pPr>
    </w:p>
    <w:p w14:paraId="67B146F7" w14:textId="77777777" w:rsidR="004B2A35" w:rsidRPr="001D6BAD" w:rsidRDefault="004B2A35" w:rsidP="004B2A35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24 Sep.1432</w:t>
      </w:r>
      <w:r w:rsidRPr="001D6BAD">
        <w:rPr>
          <w:rFonts w:ascii="Times New Roman" w:hAnsi="Times New Roman" w:cs="Times New Roman"/>
        </w:rPr>
        <w:tab/>
        <w:t>He was on a commission to levy and collect from all cities, boroughs and towns.</w:t>
      </w:r>
    </w:p>
    <w:p w14:paraId="16FC6426" w14:textId="77777777" w:rsidR="004B2A35" w:rsidRDefault="004B2A35" w:rsidP="004B2A35">
      <w:pPr>
        <w:pStyle w:val="NoSpacing"/>
        <w:ind w:left="1440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of towns and others, lay persons having goods and</w:t>
      </w:r>
      <w:r>
        <w:rPr>
          <w:rFonts w:ascii="Times New Roman" w:hAnsi="Times New Roman" w:cs="Times New Roman"/>
        </w:rPr>
        <w:t xml:space="preserve"> </w:t>
      </w:r>
      <w:r w:rsidRPr="001D6BAD">
        <w:rPr>
          <w:rFonts w:ascii="Times New Roman" w:hAnsi="Times New Roman" w:cs="Times New Roman"/>
        </w:rPr>
        <w:t>possessions and from others both great and small in</w:t>
      </w:r>
      <w:r>
        <w:rPr>
          <w:rFonts w:ascii="Times New Roman" w:hAnsi="Times New Roman" w:cs="Times New Roman"/>
        </w:rPr>
        <w:t xml:space="preserve"> Warwickshire </w:t>
      </w:r>
      <w:proofErr w:type="gramStart"/>
      <w:r w:rsidRPr="001D6BAD">
        <w:rPr>
          <w:rFonts w:ascii="Times New Roman" w:hAnsi="Times New Roman" w:cs="Times New Roman"/>
        </w:rPr>
        <w:t>and also</w:t>
      </w:r>
      <w:proofErr w:type="gramEnd"/>
      <w:r w:rsidRPr="001D6BAD">
        <w:rPr>
          <w:rFonts w:ascii="Times New Roman" w:hAnsi="Times New Roman" w:cs="Times New Roman"/>
        </w:rPr>
        <w:t xml:space="preserve"> from ecclesiastical persons, the moiety of the fifteenth and the tenth, granted to the King at the last Parliament</w:t>
      </w:r>
      <w:r>
        <w:rPr>
          <w:rFonts w:ascii="Times New Roman" w:hAnsi="Times New Roman" w:cs="Times New Roman"/>
        </w:rPr>
        <w:t>.</w:t>
      </w:r>
      <w:r w:rsidRPr="001D6BAD">
        <w:rPr>
          <w:rFonts w:ascii="Times New Roman" w:hAnsi="Times New Roman" w:cs="Times New Roman"/>
        </w:rPr>
        <w:t xml:space="preserve">   </w:t>
      </w:r>
    </w:p>
    <w:p w14:paraId="6B9AC74A" w14:textId="77777777" w:rsidR="004B2A35" w:rsidRDefault="004B2A35" w:rsidP="004B2A35">
      <w:pPr>
        <w:pStyle w:val="NoSpacing"/>
        <w:ind w:left="1440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(C.F.R. 1430-37 p.10</w:t>
      </w:r>
      <w:r>
        <w:rPr>
          <w:rFonts w:ascii="Times New Roman" w:hAnsi="Times New Roman" w:cs="Times New Roman"/>
        </w:rPr>
        <w:t>6</w:t>
      </w:r>
      <w:r w:rsidRPr="001D6BAD">
        <w:rPr>
          <w:rFonts w:ascii="Times New Roman" w:hAnsi="Times New Roman" w:cs="Times New Roman"/>
        </w:rPr>
        <w:t>)</w:t>
      </w:r>
    </w:p>
    <w:p w14:paraId="2BDC58A5" w14:textId="77777777" w:rsidR="004B2A35" w:rsidRDefault="004B2A35" w:rsidP="004B2A35">
      <w:pPr>
        <w:pStyle w:val="NoSpacing"/>
        <w:rPr>
          <w:rFonts w:ascii="Times New Roman" w:hAnsi="Times New Roman" w:cs="Times New Roman"/>
        </w:rPr>
      </w:pPr>
    </w:p>
    <w:p w14:paraId="3F418809" w14:textId="77777777" w:rsidR="004B2A35" w:rsidRDefault="004B2A35" w:rsidP="004B2A35">
      <w:pPr>
        <w:pStyle w:val="NoSpacing"/>
        <w:rPr>
          <w:rFonts w:ascii="Times New Roman" w:hAnsi="Times New Roman" w:cs="Times New Roman"/>
        </w:rPr>
      </w:pPr>
    </w:p>
    <w:p w14:paraId="500C8FCB" w14:textId="77777777" w:rsidR="004B2A35" w:rsidRDefault="004B2A35" w:rsidP="004B2A3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April 2026</w:t>
      </w:r>
    </w:p>
    <w:p w14:paraId="14DD6F4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4B2A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21899" w14:textId="77777777" w:rsidR="0019547B" w:rsidRDefault="0019547B" w:rsidP="00086E2C">
      <w:pPr>
        <w:spacing w:after="0" w:line="240" w:lineRule="auto"/>
      </w:pPr>
      <w:r>
        <w:separator/>
      </w:r>
    </w:p>
  </w:endnote>
  <w:endnote w:type="continuationSeparator" w:id="0">
    <w:p w14:paraId="254F3053" w14:textId="77777777" w:rsidR="0019547B" w:rsidRDefault="0019547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C06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E82D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4BFD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0F12D" w14:textId="77777777" w:rsidR="0019547B" w:rsidRDefault="0019547B" w:rsidP="00086E2C">
      <w:pPr>
        <w:spacing w:after="0" w:line="240" w:lineRule="auto"/>
      </w:pPr>
      <w:r>
        <w:separator/>
      </w:r>
    </w:p>
  </w:footnote>
  <w:footnote w:type="continuationSeparator" w:id="0">
    <w:p w14:paraId="477130B1" w14:textId="77777777" w:rsidR="0019547B" w:rsidRDefault="0019547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8D41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9365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A3E6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35"/>
    <w:rsid w:val="00086E2C"/>
    <w:rsid w:val="000A2E7A"/>
    <w:rsid w:val="0019547B"/>
    <w:rsid w:val="002244B7"/>
    <w:rsid w:val="00314D94"/>
    <w:rsid w:val="004B2A35"/>
    <w:rsid w:val="00617568"/>
    <w:rsid w:val="006E68FA"/>
    <w:rsid w:val="00BE04F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168CA"/>
  <w15:chartTrackingRefBased/>
  <w15:docId w15:val="{10EA020F-C60A-47F9-974C-6771C2B5B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B2A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2026-04-27T20:37:00Z</dcterms:created>
  <dcterms:modified xsi:type="dcterms:W3CDTF">2026-04-27T20:38:00Z</dcterms:modified>
</cp:coreProperties>
</file>