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6D595" w14:textId="77777777" w:rsidR="00EE6645" w:rsidRDefault="00EE6645" w:rsidP="00EE66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BURY</w:t>
      </w:r>
      <w:r>
        <w:rPr>
          <w:rFonts w:cs="Times New Roman"/>
          <w:szCs w:val="24"/>
        </w:rPr>
        <w:t xml:space="preserve">       (fl.1489)</w:t>
      </w:r>
    </w:p>
    <w:p w14:paraId="30EC9856" w14:textId="77777777" w:rsidR="00EE6645" w:rsidRDefault="00EE6645" w:rsidP="00EE6645">
      <w:pPr>
        <w:pStyle w:val="NoSpacing"/>
        <w:rPr>
          <w:rFonts w:cs="Times New Roman"/>
          <w:szCs w:val="24"/>
        </w:rPr>
      </w:pPr>
    </w:p>
    <w:p w14:paraId="7F9CE199" w14:textId="77777777" w:rsidR="00EE6645" w:rsidRDefault="00EE6645" w:rsidP="00EE6645">
      <w:pPr>
        <w:pStyle w:val="NoSpacing"/>
        <w:rPr>
          <w:rFonts w:cs="Times New Roman"/>
          <w:szCs w:val="24"/>
        </w:rPr>
      </w:pPr>
    </w:p>
    <w:p w14:paraId="408799ED" w14:textId="77777777" w:rsidR="00EE6645" w:rsidRDefault="00EE6645" w:rsidP="00EE66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Jan.1489</w:t>
      </w:r>
      <w:r>
        <w:rPr>
          <w:rFonts w:cs="Times New Roman"/>
          <w:szCs w:val="24"/>
        </w:rPr>
        <w:tab/>
        <w:t xml:space="preserve">He was granted the office of </w:t>
      </w:r>
      <w:proofErr w:type="spellStart"/>
      <w:r>
        <w:rPr>
          <w:rFonts w:cs="Times New Roman"/>
          <w:szCs w:val="24"/>
        </w:rPr>
        <w:t>Chafewax</w:t>
      </w:r>
      <w:proofErr w:type="spellEnd"/>
      <w:r>
        <w:rPr>
          <w:rFonts w:cs="Times New Roman"/>
          <w:szCs w:val="24"/>
        </w:rPr>
        <w:t xml:space="preserve"> in Chancery.</w:t>
      </w:r>
    </w:p>
    <w:p w14:paraId="2D28EFF1" w14:textId="77777777" w:rsidR="00EE6645" w:rsidRDefault="00EE6645" w:rsidP="00EE66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p.255)</w:t>
      </w:r>
    </w:p>
    <w:p w14:paraId="1689B809" w14:textId="77777777" w:rsidR="00EE6645" w:rsidRDefault="00EE6645" w:rsidP="00EE6645">
      <w:pPr>
        <w:pStyle w:val="NoSpacing"/>
        <w:rPr>
          <w:rFonts w:cs="Times New Roman"/>
          <w:szCs w:val="24"/>
        </w:rPr>
      </w:pPr>
    </w:p>
    <w:p w14:paraId="3C65EFAF" w14:textId="77777777" w:rsidR="00EE6645" w:rsidRDefault="00EE6645" w:rsidP="00EE6645">
      <w:pPr>
        <w:pStyle w:val="NoSpacing"/>
        <w:rPr>
          <w:rFonts w:cs="Times New Roman"/>
          <w:szCs w:val="24"/>
        </w:rPr>
      </w:pPr>
    </w:p>
    <w:p w14:paraId="2DA8F22E" w14:textId="77777777" w:rsidR="00EE6645" w:rsidRDefault="00EE6645" w:rsidP="00EE66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46F6AE5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0A27D" w14:textId="77777777" w:rsidR="001B0A1E" w:rsidRDefault="001B0A1E" w:rsidP="00086E2C">
      <w:pPr>
        <w:spacing w:after="0" w:line="240" w:lineRule="auto"/>
      </w:pPr>
      <w:r>
        <w:separator/>
      </w:r>
    </w:p>
  </w:endnote>
  <w:endnote w:type="continuationSeparator" w:id="0">
    <w:p w14:paraId="56D8C864" w14:textId="77777777" w:rsidR="001B0A1E" w:rsidRDefault="001B0A1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1CC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F5A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537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720F2" w14:textId="77777777" w:rsidR="001B0A1E" w:rsidRDefault="001B0A1E" w:rsidP="00086E2C">
      <w:pPr>
        <w:spacing w:after="0" w:line="240" w:lineRule="auto"/>
      </w:pPr>
      <w:r>
        <w:separator/>
      </w:r>
    </w:p>
  </w:footnote>
  <w:footnote w:type="continuationSeparator" w:id="0">
    <w:p w14:paraId="72140A88" w14:textId="77777777" w:rsidR="001B0A1E" w:rsidRDefault="001B0A1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6A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E3C2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219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645"/>
    <w:rsid w:val="00086E2C"/>
    <w:rsid w:val="000A2E7A"/>
    <w:rsid w:val="001B0A1E"/>
    <w:rsid w:val="002244B7"/>
    <w:rsid w:val="003033C4"/>
    <w:rsid w:val="00314D94"/>
    <w:rsid w:val="00617568"/>
    <w:rsid w:val="006E68FA"/>
    <w:rsid w:val="00ED3A55"/>
    <w:rsid w:val="00EE664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81A7E"/>
  <w15:chartTrackingRefBased/>
  <w15:docId w15:val="{58ED198D-5276-42EE-857F-A2F0737C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E664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117</Characters>
  <Application>Microsoft Office Word</Application>
  <DocSecurity>0</DocSecurity>
  <Lines>7</Lines>
  <Paragraphs>4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2026-03-31T12:34:00Z</dcterms:created>
  <dcterms:modified xsi:type="dcterms:W3CDTF">2026-03-31T12:34:00Z</dcterms:modified>
</cp:coreProperties>
</file>