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82973" w14:textId="0F94E656" w:rsidR="00617568" w:rsidRDefault="00CF3769" w:rsidP="00CF3769">
      <w:pPr>
        <w:pStyle w:val="NoSpacing"/>
        <w:rPr>
          <w:lang w:val="en-US"/>
        </w:rPr>
      </w:pPr>
      <w:r>
        <w:rPr>
          <w:u w:val="single"/>
          <w:lang w:val="en-US"/>
        </w:rPr>
        <w:t>Thomas BURTON</w:t>
      </w:r>
      <w:r>
        <w:rPr>
          <w:lang w:val="en-US"/>
        </w:rPr>
        <w:t xml:space="preserve">       (fl.1486)</w:t>
      </w:r>
    </w:p>
    <w:p w14:paraId="4C13A8D3" w14:textId="35DCA26C" w:rsidR="00CF3769" w:rsidRDefault="00CF3769" w:rsidP="00CF3769">
      <w:pPr>
        <w:pStyle w:val="NoSpacing"/>
        <w:rPr>
          <w:lang w:val="en-US"/>
        </w:rPr>
      </w:pPr>
      <w:r>
        <w:rPr>
          <w:lang w:val="en-US"/>
        </w:rPr>
        <w:t>Yeoman of the Queen’s “stode”.</w:t>
      </w:r>
    </w:p>
    <w:p w14:paraId="4CA525A8" w14:textId="77777777" w:rsidR="00CF3769" w:rsidRDefault="00CF3769" w:rsidP="00CF3769">
      <w:pPr>
        <w:pStyle w:val="NoSpacing"/>
        <w:rPr>
          <w:lang w:val="en-US"/>
        </w:rPr>
      </w:pPr>
    </w:p>
    <w:p w14:paraId="51A3FA45" w14:textId="77777777" w:rsidR="00CF3769" w:rsidRDefault="00CF3769" w:rsidP="00CF3769">
      <w:pPr>
        <w:pStyle w:val="NoSpacing"/>
        <w:rPr>
          <w:lang w:val="en-US"/>
        </w:rPr>
      </w:pPr>
    </w:p>
    <w:p w14:paraId="13DC46A5" w14:textId="4B0E4967" w:rsidR="00CF3769" w:rsidRDefault="00CF3769" w:rsidP="00CF3769">
      <w:pPr>
        <w:pStyle w:val="NoSpacing"/>
        <w:rPr>
          <w:lang w:val="en-US"/>
        </w:rPr>
      </w:pPr>
      <w:r>
        <w:rPr>
          <w:lang w:val="en-US"/>
        </w:rPr>
        <w:tab/>
        <w:t>1486</w:t>
      </w:r>
      <w:r>
        <w:rPr>
          <w:lang w:val="en-US"/>
        </w:rPr>
        <w:tab/>
        <w:t>He was appointed Keeper of Woodhall Park.   (C.P.R. 1485-94 p.156)</w:t>
      </w:r>
    </w:p>
    <w:p w14:paraId="18CB2617" w14:textId="77777777" w:rsidR="00CF3769" w:rsidRDefault="00CF3769" w:rsidP="00CF3769">
      <w:pPr>
        <w:pStyle w:val="NoSpacing"/>
        <w:rPr>
          <w:lang w:val="en-US"/>
        </w:rPr>
      </w:pPr>
    </w:p>
    <w:p w14:paraId="24392B7B" w14:textId="77777777" w:rsidR="00CF3769" w:rsidRDefault="00CF3769" w:rsidP="00CF3769">
      <w:pPr>
        <w:pStyle w:val="NoSpacing"/>
        <w:rPr>
          <w:lang w:val="en-US"/>
        </w:rPr>
      </w:pPr>
    </w:p>
    <w:p w14:paraId="5262ED49" w14:textId="16B7AE0A" w:rsidR="00CF3769" w:rsidRPr="00CF3769" w:rsidRDefault="00CF3769" w:rsidP="00CF3769">
      <w:pPr>
        <w:pStyle w:val="NoSpacing"/>
        <w:rPr>
          <w:lang w:val="en-US"/>
        </w:rPr>
      </w:pPr>
      <w:r>
        <w:rPr>
          <w:lang w:val="en-US"/>
        </w:rPr>
        <w:t>30 April 2026</w:t>
      </w:r>
    </w:p>
    <w:sectPr w:rsidR="00CF3769" w:rsidRPr="00CF37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79DE5" w14:textId="77777777" w:rsidR="0034621F" w:rsidRDefault="0034621F" w:rsidP="00086E2C">
      <w:pPr>
        <w:spacing w:after="0" w:line="240" w:lineRule="auto"/>
      </w:pPr>
      <w:r>
        <w:separator/>
      </w:r>
    </w:p>
  </w:endnote>
  <w:endnote w:type="continuationSeparator" w:id="0">
    <w:p w14:paraId="2343BB00" w14:textId="77777777" w:rsidR="0034621F" w:rsidRDefault="0034621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B285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CAC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F537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5F9B0" w14:textId="77777777" w:rsidR="0034621F" w:rsidRDefault="0034621F" w:rsidP="00086E2C">
      <w:pPr>
        <w:spacing w:after="0" w:line="240" w:lineRule="auto"/>
      </w:pPr>
      <w:r>
        <w:separator/>
      </w:r>
    </w:p>
  </w:footnote>
  <w:footnote w:type="continuationSeparator" w:id="0">
    <w:p w14:paraId="25115373" w14:textId="77777777" w:rsidR="0034621F" w:rsidRDefault="0034621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90AD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309D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332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69"/>
    <w:rsid w:val="00086E2C"/>
    <w:rsid w:val="000A2E7A"/>
    <w:rsid w:val="002244B7"/>
    <w:rsid w:val="00314D94"/>
    <w:rsid w:val="0034621F"/>
    <w:rsid w:val="005435B9"/>
    <w:rsid w:val="00617568"/>
    <w:rsid w:val="006E68FA"/>
    <w:rsid w:val="008E56AD"/>
    <w:rsid w:val="00AF65CA"/>
    <w:rsid w:val="00CF376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28A21"/>
  <w15:chartTrackingRefBased/>
  <w15:docId w15:val="{DA157930-85D9-45B1-AA43-715CED1EC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2026-04-30T19:53:00Z</dcterms:created>
  <dcterms:modified xsi:type="dcterms:W3CDTF">2026-04-30T19:56:00Z</dcterms:modified>
</cp:coreProperties>
</file>