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9568A" w14:textId="77777777" w:rsidR="00497BE4" w:rsidRDefault="00497BE4" w:rsidP="00497B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BURTON</w:t>
      </w:r>
      <w:r>
        <w:rPr>
          <w:rFonts w:ascii="Times New Roman" w:hAnsi="Times New Roman" w:cs="Times New Roman"/>
          <w:sz w:val="24"/>
          <w:szCs w:val="24"/>
        </w:rPr>
        <w:t xml:space="preserve">       (d.1408-14)</w:t>
      </w:r>
    </w:p>
    <w:p w14:paraId="3629EB8B" w14:textId="77777777" w:rsidR="00497BE4" w:rsidRDefault="00497BE4" w:rsidP="00497B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013E1462" w14:textId="77777777" w:rsidR="00497BE4" w:rsidRDefault="00497BE4" w:rsidP="00497BE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A0A1C2" w14:textId="77777777" w:rsidR="00497BE4" w:rsidRDefault="00497BE4" w:rsidP="00497BE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6A651F" w14:textId="77777777" w:rsidR="00497BE4" w:rsidRDefault="00497BE4" w:rsidP="00497B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Apr.1408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12B62CCF" w14:textId="77777777" w:rsidR="00497BE4" w:rsidRDefault="00497BE4" w:rsidP="00497BE4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p.261)</w:t>
      </w:r>
    </w:p>
    <w:p w14:paraId="71E1ACCE" w14:textId="77777777" w:rsidR="00497BE4" w:rsidRDefault="00497BE4" w:rsidP="00497B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Nov.1414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79AF5018" w14:textId="77777777" w:rsidR="00497BE4" w:rsidRDefault="00497BE4" w:rsidP="00497BE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A0B343" w14:textId="77777777" w:rsidR="00497BE4" w:rsidRDefault="00497BE4" w:rsidP="00497BE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09E5A3" w14:textId="77777777" w:rsidR="00497BE4" w:rsidRDefault="00497BE4" w:rsidP="00497BE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April 2026</w:t>
      </w:r>
    </w:p>
    <w:p w14:paraId="6598CEE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A2CCA" w14:textId="77777777" w:rsidR="00BB34E4" w:rsidRDefault="00BB34E4" w:rsidP="00086E2C">
      <w:r>
        <w:separator/>
      </w:r>
    </w:p>
  </w:endnote>
  <w:endnote w:type="continuationSeparator" w:id="0">
    <w:p w14:paraId="32FCCD10" w14:textId="77777777" w:rsidR="00BB34E4" w:rsidRDefault="00BB34E4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FE52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C3B0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4296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0E6AD" w14:textId="77777777" w:rsidR="00BB34E4" w:rsidRDefault="00BB34E4" w:rsidP="00086E2C">
      <w:r>
        <w:separator/>
      </w:r>
    </w:p>
  </w:footnote>
  <w:footnote w:type="continuationSeparator" w:id="0">
    <w:p w14:paraId="2110C530" w14:textId="77777777" w:rsidR="00BB34E4" w:rsidRDefault="00BB34E4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6AC1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27F1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0FB4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BE4"/>
    <w:rsid w:val="00086E2C"/>
    <w:rsid w:val="000A2E7A"/>
    <w:rsid w:val="002244B7"/>
    <w:rsid w:val="00314D94"/>
    <w:rsid w:val="00497BE4"/>
    <w:rsid w:val="005435B9"/>
    <w:rsid w:val="00617568"/>
    <w:rsid w:val="006C2396"/>
    <w:rsid w:val="006E68FA"/>
    <w:rsid w:val="008E56AD"/>
    <w:rsid w:val="00AF65CA"/>
    <w:rsid w:val="00BB34E4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18B69"/>
  <w15:chartTrackingRefBased/>
  <w15:docId w15:val="{9D03217D-CC98-4C82-9BD6-435F5AC6C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BE4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2026-05-10T15:38:00Z</dcterms:created>
  <dcterms:modified xsi:type="dcterms:W3CDTF">2026-05-10T15:38:00Z</dcterms:modified>
</cp:coreProperties>
</file>