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381ED" w14:textId="77777777" w:rsidR="00233FE2" w:rsidRDefault="00233FE2" w:rsidP="00233FE2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BURTON</w:t>
      </w:r>
      <w:r>
        <w:rPr>
          <w:szCs w:val="24"/>
        </w:rPr>
        <w:t xml:space="preserve">        (fl.1437)</w:t>
      </w:r>
    </w:p>
    <w:p w14:paraId="13BC4042" w14:textId="77777777" w:rsidR="00233FE2" w:rsidRDefault="00233FE2" w:rsidP="00233FE2">
      <w:pPr>
        <w:pStyle w:val="NoSpacing"/>
        <w:jc w:val="both"/>
        <w:rPr>
          <w:szCs w:val="24"/>
        </w:rPr>
      </w:pPr>
      <w:r>
        <w:rPr>
          <w:szCs w:val="24"/>
        </w:rPr>
        <w:t>of London. Mason.</w:t>
      </w:r>
    </w:p>
    <w:p w14:paraId="37F9F1AE" w14:textId="77777777" w:rsidR="00233FE2" w:rsidRDefault="00233FE2" w:rsidP="00233FE2">
      <w:pPr>
        <w:pStyle w:val="NoSpacing"/>
        <w:jc w:val="both"/>
        <w:rPr>
          <w:szCs w:val="24"/>
        </w:rPr>
      </w:pPr>
    </w:p>
    <w:p w14:paraId="0AB9618D" w14:textId="77777777" w:rsidR="00233FE2" w:rsidRDefault="00233FE2" w:rsidP="00233FE2">
      <w:pPr>
        <w:pStyle w:val="NoSpacing"/>
        <w:jc w:val="both"/>
        <w:rPr>
          <w:szCs w:val="24"/>
        </w:rPr>
      </w:pPr>
    </w:p>
    <w:p w14:paraId="04E020B0" w14:textId="77777777" w:rsidR="00233FE2" w:rsidRDefault="00233FE2" w:rsidP="00233FE2">
      <w:pPr>
        <w:pStyle w:val="NoSpacing"/>
        <w:jc w:val="both"/>
        <w:rPr>
          <w:szCs w:val="24"/>
        </w:rPr>
      </w:pPr>
      <w:r>
        <w:rPr>
          <w:szCs w:val="24"/>
        </w:rPr>
        <w:tab/>
        <w:t>1437</w:t>
      </w:r>
      <w:r>
        <w:rPr>
          <w:szCs w:val="24"/>
        </w:rPr>
        <w:tab/>
        <w:t xml:space="preserve">Richard Chapman(q.v.) of Woodstock brought a plaint of </w:t>
      </w:r>
      <w:proofErr w:type="spellStart"/>
      <w:r>
        <w:rPr>
          <w:szCs w:val="24"/>
        </w:rPr>
        <w:t>decies</w:t>
      </w:r>
      <w:proofErr w:type="spellEnd"/>
      <w:r>
        <w:rPr>
          <w:szCs w:val="24"/>
        </w:rPr>
        <w:t xml:space="preserve"> tantum </w:t>
      </w:r>
    </w:p>
    <w:p w14:paraId="2552B7D6" w14:textId="77777777" w:rsidR="00233FE2" w:rsidRDefault="00233FE2" w:rsidP="00233FE2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against him and 11 others.    ( </w:t>
      </w:r>
      <w:hyperlink r:id="rId6" w:history="1">
        <w:r w:rsidRPr="006303D2">
          <w:rPr>
            <w:rStyle w:val="Hyperlink"/>
            <w:szCs w:val="24"/>
          </w:rPr>
          <w:t>https://waalt.uh.edu/index.php/CP40/705</w:t>
        </w:r>
      </w:hyperlink>
      <w:r>
        <w:rPr>
          <w:szCs w:val="24"/>
        </w:rPr>
        <w:t xml:space="preserve"> )</w:t>
      </w:r>
    </w:p>
    <w:p w14:paraId="7163538C" w14:textId="77777777" w:rsidR="00233FE2" w:rsidRDefault="00233FE2" w:rsidP="00233FE2">
      <w:pPr>
        <w:pStyle w:val="NoSpacing"/>
        <w:jc w:val="both"/>
        <w:rPr>
          <w:szCs w:val="24"/>
        </w:rPr>
      </w:pPr>
    </w:p>
    <w:p w14:paraId="0A8914A7" w14:textId="77777777" w:rsidR="00233FE2" w:rsidRDefault="00233FE2" w:rsidP="00233FE2">
      <w:pPr>
        <w:pStyle w:val="NoSpacing"/>
        <w:jc w:val="both"/>
        <w:rPr>
          <w:szCs w:val="24"/>
        </w:rPr>
      </w:pPr>
    </w:p>
    <w:p w14:paraId="47EA08A2" w14:textId="77777777" w:rsidR="00233FE2" w:rsidRDefault="00233FE2" w:rsidP="00233FE2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78280F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6424" w14:textId="77777777" w:rsidR="00CB7C63" w:rsidRDefault="00CB7C63" w:rsidP="00086E2C">
      <w:pPr>
        <w:spacing w:after="0" w:line="240" w:lineRule="auto"/>
      </w:pPr>
      <w:r>
        <w:separator/>
      </w:r>
    </w:p>
  </w:endnote>
  <w:endnote w:type="continuationSeparator" w:id="0">
    <w:p w14:paraId="2DE58C35" w14:textId="77777777" w:rsidR="00CB7C63" w:rsidRDefault="00CB7C6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36C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E70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FEB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B160" w14:textId="77777777" w:rsidR="00CB7C63" w:rsidRDefault="00CB7C63" w:rsidP="00086E2C">
      <w:pPr>
        <w:spacing w:after="0" w:line="240" w:lineRule="auto"/>
      </w:pPr>
      <w:r>
        <w:separator/>
      </w:r>
    </w:p>
  </w:footnote>
  <w:footnote w:type="continuationSeparator" w:id="0">
    <w:p w14:paraId="681CD795" w14:textId="77777777" w:rsidR="00CB7C63" w:rsidRDefault="00CB7C6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F7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70D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E6A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E2"/>
    <w:rsid w:val="00086E2C"/>
    <w:rsid w:val="000A2E7A"/>
    <w:rsid w:val="002244B7"/>
    <w:rsid w:val="00233FE2"/>
    <w:rsid w:val="00314D94"/>
    <w:rsid w:val="00617568"/>
    <w:rsid w:val="006E68FA"/>
    <w:rsid w:val="00CB7C63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CC7C"/>
  <w15:chartTrackingRefBased/>
  <w15:docId w15:val="{E8894C4A-34A4-4953-A7B0-B5087D26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3FE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3F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39</Words>
  <Characters>234</Characters>
  <Application>Microsoft Office Word</Application>
  <DocSecurity>0</DocSecurity>
  <Lines>12</Lines>
  <Paragraphs>7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2026-01-26T21:34:00Z</dcterms:created>
  <dcterms:modified xsi:type="dcterms:W3CDTF">2026-01-26T21:36:00Z</dcterms:modified>
</cp:coreProperties>
</file>