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2CEA" w14:textId="77777777" w:rsidR="00B504FF" w:rsidRDefault="00B504FF" w:rsidP="00B504FF">
      <w:pPr>
        <w:rPr>
          <w:rFonts w:cs="Times New Roman"/>
        </w:rPr>
      </w:pPr>
      <w:r>
        <w:rPr>
          <w:rFonts w:cs="Times New Roman"/>
          <w:u w:val="single"/>
        </w:rPr>
        <w:t>John de BURTON</w:t>
      </w:r>
      <w:r>
        <w:rPr>
          <w:rFonts w:cs="Times New Roman"/>
        </w:rPr>
        <w:t xml:space="preserve">        (fl.1401)</w:t>
      </w:r>
    </w:p>
    <w:p w14:paraId="59EB0DA9" w14:textId="77777777" w:rsidR="00B504FF" w:rsidRDefault="00B504FF" w:rsidP="00B504FF">
      <w:pPr>
        <w:rPr>
          <w:rFonts w:cs="Times New Roman"/>
        </w:rPr>
      </w:pPr>
    </w:p>
    <w:p w14:paraId="2977E197" w14:textId="77777777" w:rsidR="00B504FF" w:rsidRDefault="00B504FF" w:rsidP="00B504FF">
      <w:pPr>
        <w:rPr>
          <w:rFonts w:cs="Times New Roman"/>
        </w:rPr>
      </w:pPr>
    </w:p>
    <w:p w14:paraId="7716257C" w14:textId="77777777" w:rsidR="00B504FF" w:rsidRDefault="00B504FF" w:rsidP="00B504FF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acolyte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27A8F8C4" w14:textId="77777777" w:rsidR="00B504FF" w:rsidRDefault="00B504FF" w:rsidP="00B504F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185C2E47" w14:textId="77777777" w:rsidR="00B504FF" w:rsidRDefault="00B504FF" w:rsidP="00B504FF">
      <w:pPr>
        <w:rPr>
          <w:rFonts w:cs="Times New Roman"/>
        </w:rPr>
      </w:pPr>
    </w:p>
    <w:p w14:paraId="236820AD" w14:textId="77777777" w:rsidR="00B504FF" w:rsidRDefault="00B504FF" w:rsidP="00B504FF">
      <w:pPr>
        <w:rPr>
          <w:rFonts w:cs="Times New Roman"/>
        </w:rPr>
      </w:pPr>
    </w:p>
    <w:p w14:paraId="6CBA603E" w14:textId="77777777" w:rsidR="00B504FF" w:rsidRDefault="00B504FF" w:rsidP="00B504FF">
      <w:pPr>
        <w:rPr>
          <w:rFonts w:cs="Times New Roman"/>
        </w:rPr>
      </w:pPr>
      <w:r>
        <w:rPr>
          <w:rFonts w:cs="Times New Roman"/>
        </w:rPr>
        <w:t>24 May 2026</w:t>
      </w:r>
    </w:p>
    <w:p w14:paraId="7C46C69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B5724" w14:textId="77777777" w:rsidR="00394F48" w:rsidRDefault="00394F48" w:rsidP="00086E2C">
      <w:r>
        <w:separator/>
      </w:r>
    </w:p>
  </w:endnote>
  <w:endnote w:type="continuationSeparator" w:id="0">
    <w:p w14:paraId="42D59ED2" w14:textId="77777777" w:rsidR="00394F48" w:rsidRDefault="00394F4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FB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D7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26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20783" w14:textId="77777777" w:rsidR="00394F48" w:rsidRDefault="00394F48" w:rsidP="00086E2C">
      <w:r>
        <w:separator/>
      </w:r>
    </w:p>
  </w:footnote>
  <w:footnote w:type="continuationSeparator" w:id="0">
    <w:p w14:paraId="4EF59FF5" w14:textId="77777777" w:rsidR="00394F48" w:rsidRDefault="00394F4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39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C0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32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FF"/>
    <w:rsid w:val="00086E2C"/>
    <w:rsid w:val="000A2E7A"/>
    <w:rsid w:val="002244B7"/>
    <w:rsid w:val="00314D94"/>
    <w:rsid w:val="00394F48"/>
    <w:rsid w:val="005435B9"/>
    <w:rsid w:val="00617568"/>
    <w:rsid w:val="006E68FA"/>
    <w:rsid w:val="008C1CEE"/>
    <w:rsid w:val="008E56AD"/>
    <w:rsid w:val="00AF65CA"/>
    <w:rsid w:val="00B504F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A525"/>
  <w15:chartTrackingRefBased/>
  <w15:docId w15:val="{C4CE6A26-69FF-4D7C-B68A-597FE4A5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4F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2026-05-30T19:21:00Z</dcterms:created>
  <dcterms:modified xsi:type="dcterms:W3CDTF">2026-05-30T19:22:00Z</dcterms:modified>
</cp:coreProperties>
</file>