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7482C" w14:textId="77777777" w:rsidR="000A4E51" w:rsidRDefault="000A4E51" w:rsidP="000A4E51">
      <w:pPr>
        <w:rPr>
          <w:rFonts w:cs="Times New Roman"/>
        </w:rPr>
      </w:pPr>
      <w:r>
        <w:rPr>
          <w:rFonts w:cs="Times New Roman"/>
          <w:u w:val="single"/>
        </w:rPr>
        <w:t>Hugh de BURTON</w:t>
      </w:r>
      <w:r>
        <w:rPr>
          <w:rFonts w:cs="Times New Roman"/>
        </w:rPr>
        <w:t xml:space="preserve">       (fl.1401)</w:t>
      </w:r>
    </w:p>
    <w:p w14:paraId="24F8B031" w14:textId="77777777" w:rsidR="000A4E51" w:rsidRDefault="000A4E51" w:rsidP="000A4E51">
      <w:pPr>
        <w:rPr>
          <w:rFonts w:cs="Times New Roman"/>
        </w:rPr>
      </w:pPr>
    </w:p>
    <w:p w14:paraId="738C0EC1" w14:textId="77777777" w:rsidR="000A4E51" w:rsidRDefault="000A4E51" w:rsidP="000A4E51">
      <w:pPr>
        <w:rPr>
          <w:rFonts w:cs="Times New Roman"/>
        </w:rPr>
      </w:pPr>
    </w:p>
    <w:p w14:paraId="5F1F02D7" w14:textId="77777777" w:rsidR="000A4E51" w:rsidRDefault="000A4E51" w:rsidP="000A4E51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43BCCE58" w14:textId="77777777" w:rsidR="000A4E51" w:rsidRDefault="000A4E51" w:rsidP="000A4E5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3D44D073" w14:textId="77777777" w:rsidR="000A4E51" w:rsidRDefault="000A4E51" w:rsidP="000A4E51">
      <w:pPr>
        <w:rPr>
          <w:rFonts w:cs="Times New Roman"/>
        </w:rPr>
      </w:pPr>
    </w:p>
    <w:p w14:paraId="13FD9463" w14:textId="77777777" w:rsidR="000A4E51" w:rsidRDefault="000A4E51" w:rsidP="000A4E51">
      <w:pPr>
        <w:rPr>
          <w:rFonts w:cs="Times New Roman"/>
        </w:rPr>
      </w:pPr>
    </w:p>
    <w:p w14:paraId="02324DD2" w14:textId="77777777" w:rsidR="000A4E51" w:rsidRDefault="000A4E51" w:rsidP="000A4E51">
      <w:pPr>
        <w:rPr>
          <w:rFonts w:cs="Times New Roman"/>
        </w:rPr>
      </w:pPr>
      <w:r>
        <w:rPr>
          <w:rFonts w:cs="Times New Roman"/>
        </w:rPr>
        <w:t>7 March 2026</w:t>
      </w:r>
    </w:p>
    <w:p w14:paraId="1762B7AB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C5C63" w14:textId="77777777" w:rsidR="00F5682A" w:rsidRDefault="00F5682A" w:rsidP="00086E2C">
      <w:r>
        <w:separator/>
      </w:r>
    </w:p>
  </w:endnote>
  <w:endnote w:type="continuationSeparator" w:id="0">
    <w:p w14:paraId="657C2C83" w14:textId="77777777" w:rsidR="00F5682A" w:rsidRDefault="00F5682A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3AC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7E84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A983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932E0" w14:textId="77777777" w:rsidR="00F5682A" w:rsidRDefault="00F5682A" w:rsidP="00086E2C">
      <w:r>
        <w:separator/>
      </w:r>
    </w:p>
  </w:footnote>
  <w:footnote w:type="continuationSeparator" w:id="0">
    <w:p w14:paraId="337E32C7" w14:textId="77777777" w:rsidR="00F5682A" w:rsidRDefault="00F5682A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AC8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358E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9AD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E51"/>
    <w:rsid w:val="00086E2C"/>
    <w:rsid w:val="000A2E7A"/>
    <w:rsid w:val="000A4E51"/>
    <w:rsid w:val="002244B7"/>
    <w:rsid w:val="00314D94"/>
    <w:rsid w:val="00617568"/>
    <w:rsid w:val="00675739"/>
    <w:rsid w:val="006E68FA"/>
    <w:rsid w:val="00ED3A55"/>
    <w:rsid w:val="00F479D0"/>
    <w:rsid w:val="00F5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7810F"/>
  <w15:chartTrackingRefBased/>
  <w15:docId w15:val="{4FF4D9F2-C074-4E65-8FC7-FF9ABB4A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E51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2026-03-16T22:21:00Z</dcterms:created>
  <dcterms:modified xsi:type="dcterms:W3CDTF">2026-03-16T22:22:00Z</dcterms:modified>
</cp:coreProperties>
</file>