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81620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BURGHE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5A4583B1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A14BD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A5EAB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9EE8EF3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FEEEF66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Westmoreland, the taxes of a fifteenth and a tenth.</w:t>
      </w:r>
    </w:p>
    <w:p w14:paraId="7C62DDD7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77E56D60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A1E7D9" w14:textId="77777777" w:rsidR="00B1269F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772BC" w14:textId="59483FEE" w:rsidR="00BA00AB" w:rsidRPr="00EB3209" w:rsidRDefault="00B1269F" w:rsidP="00B126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CA622" w14:textId="77777777" w:rsidR="00B1269F" w:rsidRDefault="00B1269F" w:rsidP="009139A6">
      <w:r>
        <w:separator/>
      </w:r>
    </w:p>
  </w:endnote>
  <w:endnote w:type="continuationSeparator" w:id="0">
    <w:p w14:paraId="4473B202" w14:textId="77777777" w:rsidR="00B1269F" w:rsidRDefault="00B126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FFB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777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020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7BD4" w14:textId="77777777" w:rsidR="00B1269F" w:rsidRDefault="00B1269F" w:rsidP="009139A6">
      <w:r>
        <w:separator/>
      </w:r>
    </w:p>
  </w:footnote>
  <w:footnote w:type="continuationSeparator" w:id="0">
    <w:p w14:paraId="2E4CF64D" w14:textId="77777777" w:rsidR="00B1269F" w:rsidRDefault="00B126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117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1E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0D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9F"/>
    <w:rsid w:val="000666E0"/>
    <w:rsid w:val="002510B7"/>
    <w:rsid w:val="005C130B"/>
    <w:rsid w:val="00826F5C"/>
    <w:rsid w:val="009139A6"/>
    <w:rsid w:val="009448BB"/>
    <w:rsid w:val="00A3176C"/>
    <w:rsid w:val="00AE65F8"/>
    <w:rsid w:val="00B1269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F4497"/>
  <w15:chartTrackingRefBased/>
  <w15:docId w15:val="{EE123E5B-FE5F-4E1B-BF42-7AAA6CAC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2021-10-20T20:15:00Z</dcterms:created>
  <dcterms:modified xsi:type="dcterms:W3CDTF">2021-10-20T20:15:00Z</dcterms:modified>
</cp:coreProperties>
</file>