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91B42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2978480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2EDF3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F801C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Leicestershire.  </w:t>
      </w:r>
    </w:p>
    <w:p w14:paraId="27527D54" w14:textId="77777777" w:rsidR="0099144A" w:rsidRDefault="0099144A" w:rsidP="0099144A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229EBA1D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69FA9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7E7EB" w14:textId="77777777" w:rsidR="0099144A" w:rsidRDefault="0099144A" w:rsidP="009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27C8EDD3" w14:textId="77777777" w:rsidR="006B2F86" w:rsidRPr="00E71FC3" w:rsidRDefault="009914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3A74E" w14:textId="77777777" w:rsidR="0099144A" w:rsidRDefault="0099144A" w:rsidP="00E71FC3">
      <w:pPr>
        <w:spacing w:after="0" w:line="240" w:lineRule="auto"/>
      </w:pPr>
      <w:r>
        <w:separator/>
      </w:r>
    </w:p>
  </w:endnote>
  <w:endnote w:type="continuationSeparator" w:id="0">
    <w:p w14:paraId="3DCC486F" w14:textId="77777777" w:rsidR="0099144A" w:rsidRDefault="009914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F1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73DF4" w14:textId="77777777" w:rsidR="0099144A" w:rsidRDefault="0099144A" w:rsidP="00E71FC3">
      <w:pPr>
        <w:spacing w:after="0" w:line="240" w:lineRule="auto"/>
      </w:pPr>
      <w:r>
        <w:separator/>
      </w:r>
    </w:p>
  </w:footnote>
  <w:footnote w:type="continuationSeparator" w:id="0">
    <w:p w14:paraId="27329D11" w14:textId="77777777" w:rsidR="0099144A" w:rsidRDefault="009914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4A"/>
    <w:rsid w:val="001A7C09"/>
    <w:rsid w:val="00577BD5"/>
    <w:rsid w:val="00656CBA"/>
    <w:rsid w:val="006A1F77"/>
    <w:rsid w:val="00733BE7"/>
    <w:rsid w:val="0099144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EB42F"/>
  <w15:chartTrackingRefBased/>
  <w15:docId w15:val="{1D457424-59E1-4D7D-A17B-3DAD4B41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44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2018-07-23T18:36:00Z</dcterms:created>
  <dcterms:modified xsi:type="dcterms:W3CDTF">2018-07-23T18:37:00Z</dcterms:modified>
</cp:coreProperties>
</file>