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C76B1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821F46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Louth, Lincolnshire. Butcher.</w:t>
      </w:r>
    </w:p>
    <w:p w14:paraId="3BF67208" w14:textId="77777777" w:rsidR="00121821" w:rsidRDefault="00121821" w:rsidP="00121821">
      <w:pPr>
        <w:rPr>
          <w:rFonts w:ascii="Times New Roman" w:hAnsi="Times New Roman" w:cs="Times New Roman"/>
        </w:rPr>
      </w:pPr>
    </w:p>
    <w:p w14:paraId="7881802F" w14:textId="77777777" w:rsidR="00121821" w:rsidRDefault="00121821" w:rsidP="00121821">
      <w:pPr>
        <w:rPr>
          <w:rFonts w:ascii="Times New Roman" w:hAnsi="Times New Roman" w:cs="Times New Roman"/>
        </w:rPr>
      </w:pPr>
    </w:p>
    <w:p w14:paraId="1B1F7EC4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Watton(q.v.) brought a plaint of trespass, assault and imprisonment</w:t>
      </w:r>
    </w:p>
    <w:p w14:paraId="224EEA10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John </w:t>
      </w:r>
      <w:proofErr w:type="spellStart"/>
      <w:r>
        <w:rPr>
          <w:rFonts w:ascii="Times New Roman" w:hAnsi="Times New Roman" w:cs="Times New Roman"/>
        </w:rPr>
        <w:t>Dawese</w:t>
      </w:r>
      <w:proofErr w:type="spellEnd"/>
      <w:r>
        <w:rPr>
          <w:rFonts w:ascii="Times New Roman" w:hAnsi="Times New Roman" w:cs="Times New Roman"/>
        </w:rPr>
        <w:t xml:space="preserve"> of Boston(q.v.).</w:t>
      </w:r>
    </w:p>
    <w:p w14:paraId="48763EE1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59F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B571A1F" w14:textId="77777777" w:rsidR="00121821" w:rsidRDefault="00121821" w:rsidP="00121821">
      <w:pPr>
        <w:rPr>
          <w:rFonts w:ascii="Times New Roman" w:hAnsi="Times New Roman" w:cs="Times New Roman"/>
        </w:rPr>
      </w:pPr>
    </w:p>
    <w:p w14:paraId="5792160A" w14:textId="77777777" w:rsidR="00121821" w:rsidRDefault="00121821" w:rsidP="00121821">
      <w:pPr>
        <w:rPr>
          <w:rFonts w:ascii="Times New Roman" w:hAnsi="Times New Roman" w:cs="Times New Roman"/>
        </w:rPr>
      </w:pPr>
    </w:p>
    <w:p w14:paraId="1A64645D" w14:textId="77777777" w:rsidR="00121821" w:rsidRDefault="00121821" w:rsidP="00121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2019</w:t>
      </w:r>
    </w:p>
    <w:p w14:paraId="6B29D52A" w14:textId="77777777" w:rsidR="006B2F86" w:rsidRPr="00E71FC3" w:rsidRDefault="001218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43505" w14:textId="77777777" w:rsidR="00121821" w:rsidRDefault="00121821" w:rsidP="00E71FC3">
      <w:r>
        <w:separator/>
      </w:r>
    </w:p>
  </w:endnote>
  <w:endnote w:type="continuationSeparator" w:id="0">
    <w:p w14:paraId="0315C7FC" w14:textId="77777777" w:rsidR="00121821" w:rsidRDefault="001218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E5C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38FFD" w14:textId="77777777" w:rsidR="00121821" w:rsidRDefault="00121821" w:rsidP="00E71FC3">
      <w:r>
        <w:separator/>
      </w:r>
    </w:p>
  </w:footnote>
  <w:footnote w:type="continuationSeparator" w:id="0">
    <w:p w14:paraId="1671C4F2" w14:textId="77777777" w:rsidR="00121821" w:rsidRDefault="001218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21"/>
    <w:rsid w:val="001218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A2751"/>
  <w15:chartTrackingRefBased/>
  <w15:docId w15:val="{675E0B00-119A-4B1A-A783-503EC635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82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218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2019-04-03T20:23:00Z</dcterms:created>
  <dcterms:modified xsi:type="dcterms:W3CDTF">2019-04-03T20:23:00Z</dcterms:modified>
</cp:coreProperties>
</file>