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4CDB1" w14:textId="77777777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BURGH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5573CEE0" w14:textId="4AA12063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Holy Trinity Priory, York.</w:t>
      </w:r>
    </w:p>
    <w:p w14:paraId="56D43D77" w14:textId="77777777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6F31F" w14:textId="247115B2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F79F2" w14:textId="77777777" w:rsidR="00CD1587" w:rsidRDefault="00CD1587" w:rsidP="00CD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Holy Trinity, York,</w:t>
      </w:r>
    </w:p>
    <w:p w14:paraId="1325EB45" w14:textId="77777777" w:rsidR="00CD1587" w:rsidRPr="00911497" w:rsidRDefault="00CD1587" w:rsidP="00CD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215A22A3" w14:textId="30BF6BF1" w:rsidR="00CD1587" w:rsidRDefault="00CD1587" w:rsidP="00CD15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67E9AD86" w14:textId="77777777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Franciscans in York</w:t>
      </w:r>
    </w:p>
    <w:p w14:paraId="0AB2CF8A" w14:textId="77777777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08D09D27" w14:textId="6CF188FA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4C60C334" w14:textId="77777777" w:rsidR="00CD1587" w:rsidRDefault="00CD1587" w:rsidP="00CD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372D7D74" w14:textId="77777777" w:rsidR="00CD1587" w:rsidRDefault="00CD1587" w:rsidP="00CD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732A3A1" w14:textId="77777777" w:rsidR="00CD1587" w:rsidRDefault="00CD1587" w:rsidP="00CD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0920DA3B" w14:textId="77777777" w:rsidR="00CD1587" w:rsidRDefault="00CD1587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9A79A" w14:textId="77777777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0F8EE5" w14:textId="77777777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E9B9C3" w14:textId="3F79E9CE" w:rsidR="00C5579E" w:rsidRDefault="00C5579E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430B51FC" w14:textId="12730A23" w:rsidR="00CD1587" w:rsidRPr="00C17D89" w:rsidRDefault="00CD1587" w:rsidP="00C557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2021</w:t>
      </w:r>
    </w:p>
    <w:p w14:paraId="350DF446" w14:textId="33884E20" w:rsidR="00BA00AB" w:rsidRPr="00C5579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557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ED71F" w14:textId="77777777" w:rsidR="00C5579E" w:rsidRDefault="00C5579E" w:rsidP="009139A6">
      <w:r>
        <w:separator/>
      </w:r>
    </w:p>
  </w:endnote>
  <w:endnote w:type="continuationSeparator" w:id="0">
    <w:p w14:paraId="7ABBF9DF" w14:textId="77777777" w:rsidR="00C5579E" w:rsidRDefault="00C557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02F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E4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A95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0E696" w14:textId="77777777" w:rsidR="00C5579E" w:rsidRDefault="00C5579E" w:rsidP="009139A6">
      <w:r>
        <w:separator/>
      </w:r>
    </w:p>
  </w:footnote>
  <w:footnote w:type="continuationSeparator" w:id="0">
    <w:p w14:paraId="740C9D60" w14:textId="77777777" w:rsidR="00C5579E" w:rsidRDefault="00C557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71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C2F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366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9E"/>
    <w:rsid w:val="000666E0"/>
    <w:rsid w:val="002510B7"/>
    <w:rsid w:val="005C130B"/>
    <w:rsid w:val="00826F5C"/>
    <w:rsid w:val="009139A6"/>
    <w:rsid w:val="009448BB"/>
    <w:rsid w:val="00A3176C"/>
    <w:rsid w:val="00BA00AB"/>
    <w:rsid w:val="00C5579E"/>
    <w:rsid w:val="00CD158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5A518"/>
  <w15:chartTrackingRefBased/>
  <w15:docId w15:val="{22347888-B924-4F56-BC33-151259A5A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2021-03-06T20:06:00Z</dcterms:created>
  <dcterms:modified xsi:type="dcterms:W3CDTF">2021-06-09T10:53:00Z</dcterms:modified>
</cp:coreProperties>
</file>