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CF46C" w14:textId="77777777" w:rsidR="003963FF" w:rsidRDefault="003963FF" w:rsidP="003963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BURGH</w:t>
      </w:r>
      <w:r>
        <w:rPr>
          <w:rFonts w:ascii="Times New Roman" w:hAnsi="Times New Roman" w:cs="Times New Roman"/>
          <w:sz w:val="24"/>
          <w:szCs w:val="24"/>
        </w:rPr>
        <w:t xml:space="preserve">      (fl.1422)</w:t>
      </w:r>
    </w:p>
    <w:p w14:paraId="53A9A56E" w14:textId="77777777" w:rsidR="003963FF" w:rsidRDefault="003963FF" w:rsidP="003963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2E3C50C4" w14:textId="77777777" w:rsidR="003963FF" w:rsidRDefault="003963FF" w:rsidP="003963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F346F1" w14:textId="77777777" w:rsidR="003963FF" w:rsidRDefault="003963FF" w:rsidP="003963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26D88E" w14:textId="77777777" w:rsidR="001C61B2" w:rsidRPr="001C61B2" w:rsidRDefault="001C61B2" w:rsidP="001C61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61B2">
        <w:rPr>
          <w:rFonts w:ascii="Times New Roman" w:hAnsi="Times New Roman" w:cs="Times New Roman"/>
          <w:sz w:val="24"/>
          <w:szCs w:val="24"/>
        </w:rPr>
        <w:t>20 Dec.1413</w:t>
      </w:r>
      <w:r w:rsidRPr="001C61B2">
        <w:rPr>
          <w:rFonts w:ascii="Times New Roman" w:hAnsi="Times New Roman" w:cs="Times New Roman"/>
          <w:sz w:val="24"/>
          <w:szCs w:val="24"/>
        </w:rPr>
        <w:tab/>
        <w:t>He was ordained to his first tonsure in the chapel of the manor of Chudleigh,</w:t>
      </w:r>
    </w:p>
    <w:p w14:paraId="549437A0" w14:textId="3CDF1022" w:rsidR="001C61B2" w:rsidRPr="001C61B2" w:rsidRDefault="001C61B2" w:rsidP="003963F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61B2">
        <w:rPr>
          <w:rFonts w:ascii="Times New Roman" w:hAnsi="Times New Roman" w:cs="Times New Roman"/>
          <w:sz w:val="24"/>
          <w:szCs w:val="24"/>
        </w:rPr>
        <w:tab/>
      </w:r>
      <w:r w:rsidRPr="001C61B2">
        <w:rPr>
          <w:rFonts w:ascii="Times New Roman" w:hAnsi="Times New Roman" w:cs="Times New Roman"/>
          <w:sz w:val="24"/>
          <w:szCs w:val="24"/>
        </w:rPr>
        <w:tab/>
        <w:t>Devon.   (“Stafford Register” pp.430 and 426)</w:t>
      </w:r>
    </w:p>
    <w:p w14:paraId="41F5804A" w14:textId="77777777" w:rsidR="003963FF" w:rsidRDefault="003963FF" w:rsidP="003963F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>He was ordained acolyte by Edmund Lacy, Bishop of Exeter(q.v.), in St.John’s Hospital, Exeter.</w:t>
      </w:r>
    </w:p>
    <w:p w14:paraId="02477093" w14:textId="77777777" w:rsidR="003963FF" w:rsidRDefault="003963FF" w:rsidP="003963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p.73)</w:t>
      </w:r>
    </w:p>
    <w:p w14:paraId="09B67B24" w14:textId="77777777" w:rsidR="003963FF" w:rsidRDefault="003963FF" w:rsidP="003963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9ECF59" w14:textId="77777777" w:rsidR="003963FF" w:rsidRDefault="003963FF" w:rsidP="003963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856DCD" w14:textId="77777777" w:rsidR="00DD5B8A" w:rsidRDefault="003963FF" w:rsidP="003963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</w:p>
    <w:p w14:paraId="0447DCAE" w14:textId="514733B6" w:rsidR="001C61B2" w:rsidRPr="003963FF" w:rsidRDefault="001C61B2" w:rsidP="003963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2023</w:t>
      </w:r>
    </w:p>
    <w:sectPr w:rsidR="001C61B2" w:rsidRPr="003963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B825F" w14:textId="77777777" w:rsidR="003963FF" w:rsidRDefault="003963FF" w:rsidP="00564E3C">
      <w:pPr>
        <w:spacing w:after="0" w:line="240" w:lineRule="auto"/>
      </w:pPr>
      <w:r>
        <w:separator/>
      </w:r>
    </w:p>
  </w:endnote>
  <w:endnote w:type="continuationSeparator" w:id="0">
    <w:p w14:paraId="79D1BC92" w14:textId="77777777" w:rsidR="003963FF" w:rsidRDefault="003963F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932C3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9ED10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C61B2">
      <w:rPr>
        <w:rFonts w:ascii="Times New Roman" w:hAnsi="Times New Roman" w:cs="Times New Roman"/>
        <w:noProof/>
        <w:sz w:val="24"/>
        <w:szCs w:val="24"/>
      </w:rPr>
      <w:t>13 October 2023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13A83B35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54006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23247" w14:textId="77777777" w:rsidR="003963FF" w:rsidRDefault="003963FF" w:rsidP="00564E3C">
      <w:pPr>
        <w:spacing w:after="0" w:line="240" w:lineRule="auto"/>
      </w:pPr>
      <w:r>
        <w:separator/>
      </w:r>
    </w:p>
  </w:footnote>
  <w:footnote w:type="continuationSeparator" w:id="0">
    <w:p w14:paraId="71171697" w14:textId="77777777" w:rsidR="003963FF" w:rsidRDefault="003963F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49470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72E1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5E3F7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3FF"/>
    <w:rsid w:val="001C61B2"/>
    <w:rsid w:val="00372DC6"/>
    <w:rsid w:val="003963FF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9A6E7"/>
  <w15:chartTrackingRefBased/>
  <w15:docId w15:val="{21737FDC-1B1C-47E3-8E71-9F15C81EA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2016-01-28T15:01:00Z</dcterms:created>
  <dcterms:modified xsi:type="dcterms:W3CDTF">2023-10-13T21:03:00Z</dcterms:modified>
</cp:coreProperties>
</file>