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CF3" w:rsidRPr="00C020AD" w:rsidRDefault="00665CF3" w:rsidP="00665CF3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Thomas BURGH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665CF3" w:rsidRPr="00C020AD" w:rsidRDefault="00665CF3" w:rsidP="00665CF3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Tailor.</w:t>
      </w:r>
    </w:p>
    <w:p w:rsidR="00665CF3" w:rsidRPr="00C020AD" w:rsidRDefault="00665CF3" w:rsidP="00665CF3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665CF3" w:rsidRPr="00C020AD" w:rsidRDefault="00665CF3" w:rsidP="00665CF3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665CF3" w:rsidRPr="00C020AD" w:rsidRDefault="00665CF3" w:rsidP="00665CF3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Son of Henry Burgh,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saddler(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>q.v.).  (R.F.Y. p.171)</w:t>
      </w:r>
    </w:p>
    <w:p w:rsidR="00665CF3" w:rsidRPr="00C020AD" w:rsidRDefault="00665CF3" w:rsidP="00665CF3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665CF3" w:rsidRPr="00C020AD" w:rsidRDefault="00665CF3" w:rsidP="00665CF3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665CF3" w:rsidRDefault="00665CF3" w:rsidP="00665CF3">
      <w:pPr>
        <w:pStyle w:val="Body"/>
        <w:ind w:left="785"/>
        <w:rPr>
          <w:rFonts w:ascii="Times New Roman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1450    He became a Freeman by patrimony. 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665CF3" w:rsidRDefault="00665CF3" w:rsidP="00665CF3">
      <w:pPr>
        <w:pStyle w:val="Body"/>
        <w:ind w:left="785"/>
        <w:rPr>
          <w:rFonts w:ascii="Times New Roman" w:hAnsi="Times New Roman" w:cs="Times New Roman"/>
          <w:sz w:val="24"/>
          <w:szCs w:val="24"/>
        </w:rPr>
      </w:pPr>
    </w:p>
    <w:p w:rsidR="00665CF3" w:rsidRPr="00C020AD" w:rsidRDefault="00665CF3" w:rsidP="00665CF3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bookmarkStart w:id="0" w:name="_GoBack"/>
      <w:bookmarkEnd w:id="0"/>
    </w:p>
    <w:p w:rsidR="00665CF3" w:rsidRPr="00C020AD" w:rsidRDefault="00665CF3" w:rsidP="00665CF3">
      <w:pPr>
        <w:pStyle w:val="Body"/>
        <w:rPr>
          <w:rFonts w:ascii="Times New Roman" w:eastAsia="Papyrus" w:hAnsi="Times New Roman" w:cs="Times New Roman"/>
          <w:sz w:val="24"/>
          <w:szCs w:val="24"/>
          <w:u w:val="single"/>
        </w:rPr>
      </w:pPr>
      <w:r w:rsidRPr="00C020AD">
        <w:rPr>
          <w:rFonts w:ascii="Times New Roman" w:hAnsi="Times New Roman" w:cs="Times New Roman"/>
          <w:sz w:val="24"/>
          <w:szCs w:val="24"/>
        </w:rPr>
        <w:t>27 December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CF3" w:rsidRDefault="00665CF3" w:rsidP="00920DE3">
      <w:pPr>
        <w:spacing w:after="0" w:line="240" w:lineRule="auto"/>
      </w:pPr>
      <w:r>
        <w:separator/>
      </w:r>
    </w:p>
  </w:endnote>
  <w:endnote w:type="continuationSeparator" w:id="0">
    <w:p w:rsidR="00665CF3" w:rsidRDefault="00665C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CF3" w:rsidRDefault="00665CF3" w:rsidP="00920DE3">
      <w:pPr>
        <w:spacing w:after="0" w:line="240" w:lineRule="auto"/>
      </w:pPr>
      <w:r>
        <w:separator/>
      </w:r>
    </w:p>
  </w:footnote>
  <w:footnote w:type="continuationSeparator" w:id="0">
    <w:p w:rsidR="00665CF3" w:rsidRDefault="00665C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CF3"/>
    <w:rsid w:val="00120749"/>
    <w:rsid w:val="00624CAE"/>
    <w:rsid w:val="00665CF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65CF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65CF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2014-02-25T21:35:00Z</dcterms:created>
  <dcterms:modified xsi:type="dcterms:W3CDTF">2014-02-25T21:35:00Z</dcterms:modified>
</cp:coreProperties>
</file>