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F73AE" w14:textId="77777777" w:rsidR="00F63C9D" w:rsidRDefault="00F63C9D" w:rsidP="00F63C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BURGH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fl.1454-5)</w:t>
      </w:r>
    </w:p>
    <w:p w14:paraId="3E35B626" w14:textId="77777777" w:rsidR="00F63C9D" w:rsidRDefault="00F63C9D" w:rsidP="00F63C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Mason.</w:t>
      </w:r>
    </w:p>
    <w:p w14:paraId="2D99A4C6" w14:textId="77777777" w:rsidR="00F63C9D" w:rsidRDefault="00F63C9D" w:rsidP="00F63C9D">
      <w:pPr>
        <w:pStyle w:val="NoSpacing"/>
        <w:rPr>
          <w:rFonts w:cs="Times New Roman"/>
          <w:szCs w:val="24"/>
        </w:rPr>
      </w:pPr>
    </w:p>
    <w:p w14:paraId="7A531904" w14:textId="77777777" w:rsidR="00F63C9D" w:rsidRDefault="00F63C9D" w:rsidP="00F63C9D">
      <w:pPr>
        <w:pStyle w:val="NoSpacing"/>
        <w:rPr>
          <w:rFonts w:cs="Times New Roman"/>
          <w:szCs w:val="24"/>
        </w:rPr>
      </w:pPr>
    </w:p>
    <w:p w14:paraId="60F3AD88" w14:textId="77777777" w:rsidR="00F63C9D" w:rsidRDefault="00F63C9D" w:rsidP="00F63C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1454-5</w:t>
      </w:r>
      <w:r>
        <w:rPr>
          <w:rFonts w:cs="Times New Roman"/>
          <w:szCs w:val="24"/>
        </w:rPr>
        <w:tab/>
        <w:t xml:space="preserve">He </w:t>
      </w:r>
      <w:proofErr w:type="gramStart"/>
      <w:r>
        <w:rPr>
          <w:rFonts w:cs="Times New Roman"/>
          <w:szCs w:val="24"/>
        </w:rPr>
        <w:t>entered into</w:t>
      </w:r>
      <w:proofErr w:type="gramEnd"/>
      <w:r>
        <w:rPr>
          <w:rFonts w:cs="Times New Roman"/>
          <w:szCs w:val="24"/>
        </w:rPr>
        <w:t xml:space="preserve"> a contract with the custodians of Ouse Bridge for the </w:t>
      </w:r>
    </w:p>
    <w:p w14:paraId="7F5516A4" w14:textId="77777777" w:rsidR="00F63C9D" w:rsidRDefault="00F63C9D" w:rsidP="00F63C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building of a tenement in </w:t>
      </w:r>
      <w:proofErr w:type="spellStart"/>
      <w:r>
        <w:rPr>
          <w:rFonts w:cs="Times New Roman"/>
          <w:szCs w:val="24"/>
        </w:rPr>
        <w:t>Hamerton</w:t>
      </w:r>
      <w:proofErr w:type="spellEnd"/>
      <w:r>
        <w:rPr>
          <w:rFonts w:cs="Times New Roman"/>
          <w:szCs w:val="24"/>
        </w:rPr>
        <w:t xml:space="preserve"> Lane.</w:t>
      </w:r>
    </w:p>
    <w:p w14:paraId="7E52826B" w14:textId="77777777" w:rsidR="00F63C9D" w:rsidRDefault="00F63C9D" w:rsidP="00F63C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</w:t>
      </w:r>
    </w:p>
    <w:p w14:paraId="3E6231FD" w14:textId="77777777" w:rsidR="00F63C9D" w:rsidRDefault="00F63C9D" w:rsidP="00F63C9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p.231)</w:t>
      </w:r>
    </w:p>
    <w:p w14:paraId="58249F22" w14:textId="77777777" w:rsidR="00F63C9D" w:rsidRDefault="00F63C9D" w:rsidP="00F63C9D">
      <w:pPr>
        <w:pStyle w:val="NoSpacing"/>
        <w:rPr>
          <w:rFonts w:cs="Times New Roman"/>
          <w:szCs w:val="24"/>
        </w:rPr>
      </w:pPr>
    </w:p>
    <w:p w14:paraId="0FF9CE98" w14:textId="77777777" w:rsidR="00F63C9D" w:rsidRDefault="00F63C9D" w:rsidP="00F63C9D">
      <w:pPr>
        <w:pStyle w:val="NoSpacing"/>
        <w:rPr>
          <w:rFonts w:cs="Times New Roman"/>
          <w:szCs w:val="24"/>
        </w:rPr>
      </w:pPr>
    </w:p>
    <w:p w14:paraId="7D775EA1" w14:textId="77777777" w:rsidR="00F63C9D" w:rsidRDefault="00F63C9D" w:rsidP="00F63C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2024</w:t>
      </w:r>
    </w:p>
    <w:p w14:paraId="627296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D9B548" w14:textId="77777777" w:rsidR="00F63C9D" w:rsidRDefault="00F63C9D" w:rsidP="009139A6">
      <w:r>
        <w:separator/>
      </w:r>
    </w:p>
  </w:endnote>
  <w:endnote w:type="continuationSeparator" w:id="0">
    <w:p w14:paraId="6E67D8DF" w14:textId="77777777" w:rsidR="00F63C9D" w:rsidRDefault="00F63C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D61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033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ECC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A2DC23" w14:textId="77777777" w:rsidR="00F63C9D" w:rsidRDefault="00F63C9D" w:rsidP="009139A6">
      <w:r>
        <w:separator/>
      </w:r>
    </w:p>
  </w:footnote>
  <w:footnote w:type="continuationSeparator" w:id="0">
    <w:p w14:paraId="1B8512D6" w14:textId="77777777" w:rsidR="00F63C9D" w:rsidRDefault="00F63C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160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77FD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654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9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33A7D"/>
  <w15:chartTrackingRefBased/>
  <w15:docId w15:val="{40EC5A37-A218-4A66-BD0D-62664E6C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2024-05-08T18:10:00Z</dcterms:created>
  <dcterms:modified xsi:type="dcterms:W3CDTF">2024-05-08T18:11:00Z</dcterms:modified>
</cp:coreProperties>
</file>