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3B769E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BURGH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65425E0B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Wellington, Surrey. Gentleman.</w:t>
      </w:r>
    </w:p>
    <w:p w14:paraId="3E1EB33F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</w:p>
    <w:p w14:paraId="3ACF5D44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</w:p>
    <w:p w14:paraId="4039CA54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John Randolf, esquire(q.v.), brought a plaint of debt against him and </w:t>
      </w:r>
      <w:proofErr w:type="gramStart"/>
      <w:r>
        <w:rPr>
          <w:rFonts w:cs="Times New Roman"/>
          <w:szCs w:val="24"/>
        </w:rPr>
        <w:t>four</w:t>
      </w:r>
      <w:proofErr w:type="gramEnd"/>
    </w:p>
    <w:p w14:paraId="0413BD14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others.</w:t>
      </w:r>
    </w:p>
    <w:p w14:paraId="04496377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C3707B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0E796C61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</w:p>
    <w:p w14:paraId="633F75CA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</w:p>
    <w:p w14:paraId="1496BB33" w14:textId="77777777" w:rsidR="003F2961" w:rsidRDefault="003F2961" w:rsidP="003F2961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18 July 2023</w:t>
      </w:r>
    </w:p>
    <w:p w14:paraId="0C87928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D1100F" w14:textId="77777777" w:rsidR="003F2961" w:rsidRDefault="003F2961" w:rsidP="009139A6">
      <w:r>
        <w:separator/>
      </w:r>
    </w:p>
  </w:endnote>
  <w:endnote w:type="continuationSeparator" w:id="0">
    <w:p w14:paraId="6CD60BE3" w14:textId="77777777" w:rsidR="003F2961" w:rsidRDefault="003F296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1648C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94117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FEF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0CB203" w14:textId="77777777" w:rsidR="003F2961" w:rsidRDefault="003F2961" w:rsidP="009139A6">
      <w:r>
        <w:separator/>
      </w:r>
    </w:p>
  </w:footnote>
  <w:footnote w:type="continuationSeparator" w:id="0">
    <w:p w14:paraId="26E5A330" w14:textId="77777777" w:rsidR="003F2961" w:rsidRDefault="003F296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7986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BB78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F60D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961"/>
    <w:rsid w:val="000666E0"/>
    <w:rsid w:val="002510B7"/>
    <w:rsid w:val="003F2961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2C2390"/>
  <w15:chartTrackingRefBased/>
  <w15:docId w15:val="{DD73576E-87CF-4DA0-9705-62D2838E1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F296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2023-09-26T10:08:00Z</dcterms:created>
  <dcterms:modified xsi:type="dcterms:W3CDTF">2023-09-26T10:09:00Z</dcterms:modified>
</cp:coreProperties>
</file>