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A97FA" w14:textId="79F461BC" w:rsidR="00BA00AB" w:rsidRDefault="00D023A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fl.1488-9)</w:t>
      </w:r>
    </w:p>
    <w:p w14:paraId="1D5A1072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23359AC4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F1144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64328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1488-9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6C0B2D1F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03CEE511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p.2)</w:t>
      </w:r>
    </w:p>
    <w:p w14:paraId="333678BF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C2FA5F" w14:textId="77777777" w:rsidR="00D023A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BF731" w14:textId="77777777" w:rsidR="00D023A4" w:rsidRPr="008076F4" w:rsidRDefault="00D023A4" w:rsidP="00D02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p w14:paraId="2F565079" w14:textId="77777777" w:rsidR="00D023A4" w:rsidRPr="00D023A4" w:rsidRDefault="00D023A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023A4" w:rsidRPr="00D023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DF2AC" w14:textId="77777777" w:rsidR="00D023A4" w:rsidRDefault="00D023A4" w:rsidP="009139A6">
      <w:r>
        <w:separator/>
      </w:r>
    </w:p>
  </w:endnote>
  <w:endnote w:type="continuationSeparator" w:id="0">
    <w:p w14:paraId="251A9BC0" w14:textId="77777777" w:rsidR="00D023A4" w:rsidRDefault="00D023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62C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463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F11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852BAA" w14:textId="77777777" w:rsidR="00D023A4" w:rsidRDefault="00D023A4" w:rsidP="009139A6">
      <w:r>
        <w:separator/>
      </w:r>
    </w:p>
  </w:footnote>
  <w:footnote w:type="continuationSeparator" w:id="0">
    <w:p w14:paraId="6DB69990" w14:textId="77777777" w:rsidR="00D023A4" w:rsidRDefault="00D023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2D1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B9E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4D5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A4"/>
    <w:rsid w:val="000666E0"/>
    <w:rsid w:val="002510B7"/>
    <w:rsid w:val="005C130B"/>
    <w:rsid w:val="00826F5C"/>
    <w:rsid w:val="009139A6"/>
    <w:rsid w:val="009448BB"/>
    <w:rsid w:val="00A3176C"/>
    <w:rsid w:val="00BA00AB"/>
    <w:rsid w:val="00D023A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067A2"/>
  <w15:chartTrackingRefBased/>
  <w15:docId w15:val="{8F292645-E89C-48A9-9C21-67184A84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2021-03-18T16:32:00Z</dcterms:created>
  <dcterms:modified xsi:type="dcterms:W3CDTF">2021-03-18T16:33:00Z</dcterms:modified>
</cp:coreProperties>
</file>