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F922A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7A702F7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“</w:t>
      </w:r>
      <w:proofErr w:type="spellStart"/>
      <w:r>
        <w:rPr>
          <w:rFonts w:cs="Times New Roman"/>
          <w:szCs w:val="24"/>
        </w:rPr>
        <w:t>Alnystote</w:t>
      </w:r>
      <w:proofErr w:type="spellEnd"/>
      <w:r>
        <w:rPr>
          <w:rFonts w:cs="Times New Roman"/>
          <w:szCs w:val="24"/>
        </w:rPr>
        <w:t>”, Devon. Yeoman.</w:t>
      </w:r>
    </w:p>
    <w:p w14:paraId="3D298FED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</w:p>
    <w:p w14:paraId="7E835AE6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</w:p>
    <w:p w14:paraId="104327AA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Revawedyn</w:t>
      </w:r>
      <w:proofErr w:type="spellEnd"/>
      <w:r>
        <w:rPr>
          <w:rFonts w:cs="Times New Roman"/>
          <w:szCs w:val="24"/>
        </w:rPr>
        <w:t>, chaplain(q.v.), brought a plaint of debt against him and</w:t>
      </w:r>
    </w:p>
    <w:p w14:paraId="7B554CD7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James </w:t>
      </w:r>
      <w:proofErr w:type="spellStart"/>
      <w:r>
        <w:rPr>
          <w:rFonts w:cs="Times New Roman"/>
          <w:szCs w:val="24"/>
        </w:rPr>
        <w:t>Uppecote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Broadwoodwidger</w:t>
      </w:r>
      <w:proofErr w:type="spellEnd"/>
      <w:r>
        <w:rPr>
          <w:rFonts w:cs="Times New Roman"/>
          <w:szCs w:val="24"/>
        </w:rPr>
        <w:t>(q.v.).</w:t>
      </w:r>
    </w:p>
    <w:p w14:paraId="1271DB21" w14:textId="77777777" w:rsidR="00896F56" w:rsidRDefault="00896F56" w:rsidP="00896F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4F040C1" w14:textId="77777777" w:rsidR="00896F56" w:rsidRDefault="00896F56" w:rsidP="00896F56">
      <w:pPr>
        <w:pStyle w:val="NoSpacing"/>
        <w:rPr>
          <w:rFonts w:cs="Times New Roman"/>
          <w:szCs w:val="24"/>
        </w:rPr>
      </w:pPr>
    </w:p>
    <w:p w14:paraId="7FF0F5B0" w14:textId="77777777" w:rsidR="00896F56" w:rsidRDefault="00896F56" w:rsidP="00896F56">
      <w:pPr>
        <w:pStyle w:val="NoSpacing"/>
        <w:rPr>
          <w:rFonts w:cs="Times New Roman"/>
          <w:szCs w:val="24"/>
        </w:rPr>
      </w:pPr>
    </w:p>
    <w:p w14:paraId="5A0E6F60" w14:textId="77777777" w:rsidR="00896F56" w:rsidRDefault="00896F56" w:rsidP="00896F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0BB362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E2C87" w14:textId="77777777" w:rsidR="00896F56" w:rsidRDefault="00896F56" w:rsidP="009139A6">
      <w:r>
        <w:separator/>
      </w:r>
    </w:p>
  </w:endnote>
  <w:endnote w:type="continuationSeparator" w:id="0">
    <w:p w14:paraId="465AC551" w14:textId="77777777" w:rsidR="00896F56" w:rsidRDefault="00896F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9F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C9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EA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7B77F" w14:textId="77777777" w:rsidR="00896F56" w:rsidRDefault="00896F56" w:rsidP="009139A6">
      <w:r>
        <w:separator/>
      </w:r>
    </w:p>
  </w:footnote>
  <w:footnote w:type="continuationSeparator" w:id="0">
    <w:p w14:paraId="3C8947D2" w14:textId="77777777" w:rsidR="00896F56" w:rsidRDefault="00896F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CBB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AF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9E7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56"/>
    <w:rsid w:val="000666E0"/>
    <w:rsid w:val="002510B7"/>
    <w:rsid w:val="005C130B"/>
    <w:rsid w:val="00826F5C"/>
    <w:rsid w:val="00896F5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CF3C1"/>
  <w15:chartTrackingRefBased/>
  <w15:docId w15:val="{38EC2C6E-10EA-493A-A40E-8583FF06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6F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2023-11-07T20:15:00Z</dcterms:created>
  <dcterms:modified xsi:type="dcterms:W3CDTF">2023-11-07T20:17:00Z</dcterms:modified>
</cp:coreProperties>
</file>