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A4AA8" w14:textId="77777777" w:rsidR="004B6FC6" w:rsidRDefault="004B6FC6" w:rsidP="004B6F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BURGH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2DCEF8AE" w14:textId="77777777" w:rsidR="004B6FC6" w:rsidRDefault="004B6FC6" w:rsidP="004B6F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78270965" w14:textId="77777777" w:rsidR="004B6FC6" w:rsidRDefault="004B6FC6" w:rsidP="004B6F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CA04DE6" w14:textId="77777777" w:rsidR="004B6FC6" w:rsidRDefault="004B6FC6" w:rsidP="004B6F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CD91ABC" w14:textId="77777777" w:rsidR="004B6FC6" w:rsidRDefault="004B6FC6" w:rsidP="004B6F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2FE3A89E" w14:textId="77777777" w:rsidR="004B6FC6" w:rsidRDefault="004B6FC6" w:rsidP="004B6FC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BC874DD" w14:textId="77777777" w:rsidR="004B6FC6" w:rsidRDefault="004B6FC6" w:rsidP="004B6FC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438165A" w14:textId="77777777" w:rsidR="004B6FC6" w:rsidRDefault="004B6FC6" w:rsidP="004B6F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6BE7341" w14:textId="77777777" w:rsidR="004B6FC6" w:rsidRDefault="004B6FC6" w:rsidP="004B6F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358686A" w14:textId="77777777" w:rsidR="004B6FC6" w:rsidRDefault="004B6FC6" w:rsidP="004B6FC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4 January 2023</w:t>
      </w:r>
    </w:p>
    <w:p w14:paraId="7DD2A9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78F90" w14:textId="77777777" w:rsidR="004B6FC6" w:rsidRDefault="004B6FC6" w:rsidP="009139A6">
      <w:r>
        <w:separator/>
      </w:r>
    </w:p>
  </w:endnote>
  <w:endnote w:type="continuationSeparator" w:id="0">
    <w:p w14:paraId="6899DD9A" w14:textId="77777777" w:rsidR="004B6FC6" w:rsidRDefault="004B6F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D2B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ABF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EC5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E818F" w14:textId="77777777" w:rsidR="004B6FC6" w:rsidRDefault="004B6FC6" w:rsidP="009139A6">
      <w:r>
        <w:separator/>
      </w:r>
    </w:p>
  </w:footnote>
  <w:footnote w:type="continuationSeparator" w:id="0">
    <w:p w14:paraId="5A1CF507" w14:textId="77777777" w:rsidR="004B6FC6" w:rsidRDefault="004B6F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E91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612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5FA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FC6"/>
    <w:rsid w:val="000666E0"/>
    <w:rsid w:val="002510B7"/>
    <w:rsid w:val="004B6FC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7EC27"/>
  <w15:chartTrackingRefBased/>
  <w15:docId w15:val="{22C4B296-99B5-461F-921F-C9DF85AA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2023-02-19T21:42:00Z</dcterms:created>
  <dcterms:modified xsi:type="dcterms:W3CDTF">2023-02-19T21:45:00Z</dcterms:modified>
</cp:coreProperties>
</file>