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631EE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BURGH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9C65B6B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9ADD730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251292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46457A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CE43C60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AED0DAA" w14:textId="77777777" w:rsidR="00F11D3F" w:rsidRPr="00065994" w:rsidRDefault="00F11D3F" w:rsidP="00F11D3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331DDB1" w14:textId="77777777" w:rsidR="00F11D3F" w:rsidRDefault="00F11D3F" w:rsidP="00F11D3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B12AC36" w14:textId="77777777" w:rsidR="00F11D3F" w:rsidRDefault="00F11D3F" w:rsidP="00F11D3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46657673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7DE3BB" w14:textId="77777777" w:rsidR="00F11D3F" w:rsidRDefault="00F11D3F" w:rsidP="00F11D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July 2024</w:t>
      </w:r>
    </w:p>
    <w:p w14:paraId="7CE460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4C5EF" w14:textId="77777777" w:rsidR="00F11D3F" w:rsidRDefault="00F11D3F" w:rsidP="009139A6">
      <w:r>
        <w:separator/>
      </w:r>
    </w:p>
  </w:endnote>
  <w:endnote w:type="continuationSeparator" w:id="0">
    <w:p w14:paraId="6FA0836C" w14:textId="77777777" w:rsidR="00F11D3F" w:rsidRDefault="00F11D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AD2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CA3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F78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1F38D" w14:textId="77777777" w:rsidR="00F11D3F" w:rsidRDefault="00F11D3F" w:rsidP="009139A6">
      <w:r>
        <w:separator/>
      </w:r>
    </w:p>
  </w:footnote>
  <w:footnote w:type="continuationSeparator" w:id="0">
    <w:p w14:paraId="71DB4744" w14:textId="77777777" w:rsidR="00F11D3F" w:rsidRDefault="00F11D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EC5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6CA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08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3F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1D3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1B28"/>
  <w15:chartTrackingRefBased/>
  <w15:docId w15:val="{F7D0E287-8B5A-482B-B5A4-2EF37266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2024-10-24T17:29:00Z</dcterms:created>
  <dcterms:modified xsi:type="dcterms:W3CDTF">2024-10-24T17:30:00Z</dcterms:modified>
</cp:coreProperties>
</file>