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FA3A6" w14:textId="77777777" w:rsidR="00A16401" w:rsidRDefault="00A16401" w:rsidP="00A164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BURGH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fl.1404)</w:t>
      </w:r>
    </w:p>
    <w:p w14:paraId="5745EB13" w14:textId="77777777" w:rsidR="00A16401" w:rsidRDefault="00A16401" w:rsidP="00A164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Archer.</w:t>
      </w:r>
    </w:p>
    <w:p w14:paraId="30581497" w14:textId="77777777" w:rsidR="00A16401" w:rsidRDefault="00A16401" w:rsidP="00A16401">
      <w:pPr>
        <w:pStyle w:val="NoSpacing"/>
        <w:rPr>
          <w:rFonts w:cs="Times New Roman"/>
          <w:szCs w:val="24"/>
        </w:rPr>
      </w:pPr>
    </w:p>
    <w:p w14:paraId="3E1AB2C8" w14:textId="77777777" w:rsidR="00A16401" w:rsidRDefault="00A16401" w:rsidP="00A16401">
      <w:pPr>
        <w:pStyle w:val="NoSpacing"/>
        <w:rPr>
          <w:rFonts w:cs="Times New Roman"/>
          <w:szCs w:val="24"/>
        </w:rPr>
      </w:pPr>
    </w:p>
    <w:p w14:paraId="214978E7" w14:textId="77777777" w:rsidR="00A16401" w:rsidRDefault="00A16401" w:rsidP="00A164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1404</w:t>
      </w:r>
      <w:r>
        <w:rPr>
          <w:rFonts w:cs="Times New Roman"/>
          <w:szCs w:val="24"/>
        </w:rPr>
        <w:tab/>
        <w:t>He served in the garrisons at Cardigan and Lampeter under Sir Thomas</w:t>
      </w:r>
    </w:p>
    <w:p w14:paraId="1AAFEC05" w14:textId="77777777" w:rsidR="00A16401" w:rsidRDefault="00A16401" w:rsidP="00A164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Burton(q.v.).</w:t>
      </w:r>
    </w:p>
    <w:p w14:paraId="69FE34D6" w14:textId="77777777" w:rsidR="00A16401" w:rsidRDefault="00A16401" w:rsidP="00A16401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E101/43/36, m2,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583DD859" w14:textId="77777777" w:rsidR="00A16401" w:rsidRDefault="00A16401" w:rsidP="00A16401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57A1A9AB" w14:textId="77777777" w:rsidR="00A16401" w:rsidRDefault="00A16401" w:rsidP="00A1640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FF6EF11" w14:textId="77777777" w:rsidR="00A16401" w:rsidRDefault="00A16401" w:rsidP="00A1640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F3E593B" w14:textId="77777777" w:rsidR="00A16401" w:rsidRDefault="00A16401" w:rsidP="00A1640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15 November 2022</w:t>
      </w:r>
    </w:p>
    <w:p w14:paraId="5140036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57961D" w14:textId="77777777" w:rsidR="00A16401" w:rsidRDefault="00A16401" w:rsidP="009139A6">
      <w:r>
        <w:separator/>
      </w:r>
    </w:p>
  </w:endnote>
  <w:endnote w:type="continuationSeparator" w:id="0">
    <w:p w14:paraId="2B58066F" w14:textId="77777777" w:rsidR="00A16401" w:rsidRDefault="00A1640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7EBD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4B4C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83AF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D03595" w14:textId="77777777" w:rsidR="00A16401" w:rsidRDefault="00A16401" w:rsidP="009139A6">
      <w:r>
        <w:separator/>
      </w:r>
    </w:p>
  </w:footnote>
  <w:footnote w:type="continuationSeparator" w:id="0">
    <w:p w14:paraId="66097969" w14:textId="77777777" w:rsidR="00A16401" w:rsidRDefault="00A1640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F985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1042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94E3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401"/>
    <w:rsid w:val="000666E0"/>
    <w:rsid w:val="002510B7"/>
    <w:rsid w:val="005C130B"/>
    <w:rsid w:val="00826F5C"/>
    <w:rsid w:val="009139A6"/>
    <w:rsid w:val="009448BB"/>
    <w:rsid w:val="00947624"/>
    <w:rsid w:val="00A16401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A403D"/>
  <w15:chartTrackingRefBased/>
  <w15:docId w15:val="{8B556D04-25E3-4E11-8306-629925DD7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2022-11-18T21:15:00Z</dcterms:created>
  <dcterms:modified xsi:type="dcterms:W3CDTF">2022-11-18T21:15:00Z</dcterms:modified>
</cp:coreProperties>
</file>