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6DD8A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BURGH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fl.1457-72)</w:t>
      </w:r>
    </w:p>
    <w:p w14:paraId="4ECDDB63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All Saints’ Church, </w:t>
      </w:r>
      <w:proofErr w:type="spellStart"/>
      <w:r>
        <w:rPr>
          <w:rFonts w:cs="Times New Roman"/>
          <w:szCs w:val="24"/>
        </w:rPr>
        <w:t>Billockley</w:t>
      </w:r>
      <w:proofErr w:type="spellEnd"/>
      <w:r>
        <w:rPr>
          <w:rFonts w:cs="Times New Roman"/>
          <w:szCs w:val="24"/>
        </w:rPr>
        <w:t>, Norfolk.</w:t>
      </w:r>
    </w:p>
    <w:p w14:paraId="4A664027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</w:p>
    <w:p w14:paraId="4FB7F42E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</w:p>
    <w:p w14:paraId="5F1F64A5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He became Rector.</w:t>
      </w:r>
    </w:p>
    <w:p w14:paraId="52650946" w14:textId="77777777" w:rsidR="00AF5B3B" w:rsidRDefault="00AF5B3B" w:rsidP="00AF5B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9219B86" w14:textId="77777777" w:rsidR="00AF5B3B" w:rsidRDefault="00AF5B3B" w:rsidP="00AF5B3B">
      <w:pPr>
        <w:pStyle w:val="NoSpacing"/>
        <w:ind w:left="720" w:firstLine="720"/>
        <w:jc w:val="both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149-52,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69581608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</w:p>
    <w:p w14:paraId="73520D24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</w:p>
    <w:p w14:paraId="2DCF0EEC" w14:textId="77777777" w:rsidR="00AF5B3B" w:rsidRDefault="00AF5B3B" w:rsidP="00AF5B3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p w14:paraId="77E99C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6FC75" w14:textId="77777777" w:rsidR="00AF5B3B" w:rsidRDefault="00AF5B3B" w:rsidP="009139A6">
      <w:r>
        <w:separator/>
      </w:r>
    </w:p>
  </w:endnote>
  <w:endnote w:type="continuationSeparator" w:id="0">
    <w:p w14:paraId="455705AA" w14:textId="77777777" w:rsidR="00AF5B3B" w:rsidRDefault="00AF5B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EC6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337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278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B7BBD" w14:textId="77777777" w:rsidR="00AF5B3B" w:rsidRDefault="00AF5B3B" w:rsidP="009139A6">
      <w:r>
        <w:separator/>
      </w:r>
    </w:p>
  </w:footnote>
  <w:footnote w:type="continuationSeparator" w:id="0">
    <w:p w14:paraId="7A66AD57" w14:textId="77777777" w:rsidR="00AF5B3B" w:rsidRDefault="00AF5B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92F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A90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4BC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3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5B3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87787"/>
  <w15:chartTrackingRefBased/>
  <w15:docId w15:val="{07F48011-D9A9-465D-A293-ED60EF51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2024-02-18T20:33:00Z</dcterms:created>
  <dcterms:modified xsi:type="dcterms:W3CDTF">2024-02-18T20:34:00Z</dcterms:modified>
</cp:coreProperties>
</file>